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E74BDB" w14:textId="3C2A99F6" w:rsidR="00DF12C5" w:rsidRPr="00BC1285" w:rsidRDefault="00DD5C14" w:rsidP="002C5C27">
      <w:pPr>
        <w:tabs>
          <w:tab w:val="left" w:pos="3828"/>
        </w:tabs>
        <w:rPr>
          <w:rFonts w:cs="Times New Roman (Body CS)"/>
          <w:w w:val="110"/>
        </w:rPr>
      </w:pPr>
      <w:r w:rsidRPr="00BC1285">
        <w:rPr>
          <w:rFonts w:cs="Times New Roman (Body CS)"/>
          <w:noProof/>
          <w:w w:val="110"/>
          <w:lang w:eastAsia="zh-TW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5018A96" wp14:editId="1433509A">
                <wp:simplePos x="0" y="0"/>
                <wp:positionH relativeFrom="column">
                  <wp:posOffset>6975231</wp:posOffset>
                </wp:positionH>
                <wp:positionV relativeFrom="paragraph">
                  <wp:posOffset>-1055078</wp:posOffset>
                </wp:positionV>
                <wp:extent cx="6821170" cy="10703169"/>
                <wp:effectExtent l="0" t="0" r="0" b="0"/>
                <wp:wrapNone/>
                <wp:docPr id="118404144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21170" cy="10703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78A5E" w14:textId="77777777" w:rsidR="00696E45" w:rsidRDefault="00696E45"/>
                          <w:tbl>
                            <w:tblPr>
                              <w:tblStyle w:val="TableGrid"/>
                              <w:tblW w:w="5478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136"/>
                              <w:gridCol w:w="523"/>
                              <w:gridCol w:w="743"/>
                              <w:gridCol w:w="686"/>
                              <w:gridCol w:w="236"/>
                              <w:gridCol w:w="4157"/>
                              <w:gridCol w:w="1149"/>
                              <w:gridCol w:w="1335"/>
                              <w:gridCol w:w="505"/>
                            </w:tblGrid>
                            <w:tr w:rsidR="00E60636" w:rsidRPr="00BD6C82" w14:paraId="3950D02F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1159" w:type="pct"/>
                                  <w:gridSpan w:val="2"/>
                                </w:tcPr>
                                <w:p w14:paraId="6EC43D12" w14:textId="77777777" w:rsidR="00572738" w:rsidRPr="00DD5C14" w:rsidRDefault="00BC1285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  <w:u w:val="single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  <w:u w:val="single"/>
                                    </w:rPr>
                                    <w:t>HOUSE COCKTAILS.</w:t>
                                  </w:r>
                                </w:p>
                              </w:tc>
                              <w:tc>
                                <w:tcPr>
                                  <w:tcW w:w="623" w:type="pct"/>
                                  <w:gridSpan w:val="2"/>
                                </w:tcPr>
                                <w:p w14:paraId="7967BE37" w14:textId="77777777" w:rsidR="00572738" w:rsidRPr="00DD5C14" w:rsidRDefault="00572738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1BF94CBA" w14:textId="77777777" w:rsidR="00572738" w:rsidRPr="00DD5C14" w:rsidRDefault="00572738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46014214" w14:textId="77777777" w:rsidR="00572738" w:rsidRPr="00DD5C14" w:rsidRDefault="00572738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E60636" w:rsidRPr="00BD6C82" w14:paraId="669FB559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6C4F6986" w14:textId="77777777" w:rsidR="00572738" w:rsidRPr="00DD5C14" w:rsidRDefault="00572738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BASIL SMASH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3D901A56" w14:textId="77777777" w:rsidR="00572738" w:rsidRPr="00DD5C14" w:rsidRDefault="009B3E4C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Dry g</w:t>
                                  </w:r>
                                  <w:r w:rsidR="00D43FDC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in, Basil’s secrets, lemon</w:t>
                                  </w:r>
                                  <w:r w:rsidR="00C53577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, soda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5C4F3B38" w14:textId="77777777" w:rsidR="00572738" w:rsidRPr="00DD5C14" w:rsidRDefault="00572738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1</w:t>
                                  </w:r>
                                  <w:r w:rsidR="00C53577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E60636" w:rsidRPr="00BD6C82" w14:paraId="1F3A4E4B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17FD07A7" w14:textId="77777777" w:rsidR="00572738" w:rsidRPr="00DD5C14" w:rsidRDefault="00B600D5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="00234C13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EMONGRASS MOJITO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611B4FDB" w14:textId="77777777" w:rsidR="00572738" w:rsidRPr="00DD5C14" w:rsidRDefault="00D43FDC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B</w:t>
                                  </w:r>
                                  <w:r w:rsidR="00E62B49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acardi</w:t>
                                  </w:r>
                                  <w:r w:rsidR="00572738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,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V</w:t>
                                  </w:r>
                                  <w:r w:rsidR="00234C13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ietnamese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 w:rsidR="00234C13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int</w:t>
                                  </w:r>
                                  <w:r w:rsidR="00572738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,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lemongrass syrup,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="00572738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ime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6FD37B9E" w14:textId="77777777" w:rsidR="00572738" w:rsidRPr="00DD5C14" w:rsidRDefault="00C53577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E60636" w:rsidRPr="00BD6C82" w14:paraId="787B2EF1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1ADA4A52" w14:textId="77777777" w:rsidR="00572738" w:rsidRPr="00DD5C14" w:rsidRDefault="00572738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ALPINE 11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4361F2AC" w14:textId="77777777" w:rsidR="00572738" w:rsidRPr="00DD5C14" w:rsidRDefault="00D43FDC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="00572738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perol,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v</w:t>
                                  </w:r>
                                  <w:r w:rsidR="00572738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odka,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="00572738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assionfruit,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="00572738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ineapple</w:t>
                                  </w:r>
                                  <w:r w:rsidR="00C53577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, lemon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1FA783E2" w14:textId="77777777" w:rsidR="00572738" w:rsidRPr="00DD5C14" w:rsidRDefault="00572738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E60636" w:rsidRPr="00BD6C82" w14:paraId="6861E7C7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28C4DC72" w14:textId="77777777" w:rsidR="00572738" w:rsidRPr="00DD5C14" w:rsidRDefault="00C236C7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="00234C13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ASSIONFRUIT</w:t>
                                  </w: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="00F81397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 xml:space="preserve">MANGO </w:t>
                                  </w:r>
                                  <w:r w:rsidR="00F36716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MARTINI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2349D5DC" w14:textId="77777777" w:rsidR="00572738" w:rsidRPr="00DD5C14" w:rsidRDefault="00D43FDC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="00234C13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assionfruit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iqueur</w:t>
                                  </w:r>
                                  <w:r w:rsidR="00572738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, </w:t>
                                  </w:r>
                                  <w:r w:rsidR="008900A8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mango,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v</w:t>
                                  </w:r>
                                  <w:r w:rsidR="00C236C7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anilla</w:t>
                                  </w:r>
                                  <w:r w:rsidR="008900A8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 vodka, whites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629E2798" w14:textId="77777777" w:rsidR="00572738" w:rsidRPr="00DD5C14" w:rsidRDefault="00BD6C8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E60636" w:rsidRPr="00BD6C82" w14:paraId="371D3679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0F05BD46" w14:textId="77777777" w:rsidR="00572738" w:rsidRPr="00DD5C14" w:rsidRDefault="00572738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 xml:space="preserve">YUZU </w:t>
                                  </w:r>
                                  <w:r w:rsidR="00234C13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SOUR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6A3AE332" w14:textId="77777777" w:rsidR="00572738" w:rsidRPr="00DD5C14" w:rsidRDefault="008900A8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Dry g</w:t>
                                  </w:r>
                                  <w:r w:rsidR="00572738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in, </w:t>
                                  </w:r>
                                  <w:r w:rsidR="00D43FDC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y</w:t>
                                  </w:r>
                                  <w:r w:rsidR="00572738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uzu </w:t>
                                  </w:r>
                                  <w:proofErr w:type="spellStart"/>
                                  <w:r w:rsidR="00D43FDC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="00572738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hu</w:t>
                                  </w:r>
                                  <w:proofErr w:type="spellEnd"/>
                                  <w:r w:rsidR="008128F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, </w:t>
                                  </w:r>
                                  <w:r w:rsidR="00C53577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lemon, </w:t>
                                  </w:r>
                                  <w:r w:rsidR="00D43FDC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w</w:t>
                                  </w:r>
                                  <w:r w:rsidR="008128F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hites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702ADAEA" w14:textId="77777777" w:rsidR="00572738" w:rsidRPr="00DD5C14" w:rsidRDefault="00572738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E60636" w:rsidRPr="00BD6C82" w14:paraId="13803343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76BF9659" w14:textId="77777777" w:rsidR="00B600D5" w:rsidRPr="00DD5C14" w:rsidRDefault="00B600D5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CHILLI MANGO GIMLET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2EF7BEBB" w14:textId="77777777" w:rsidR="00B600D5" w:rsidRPr="00DD5C14" w:rsidRDefault="00D43FDC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="00B600D5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hi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="00B600D5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li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 w:rsidR="00B600D5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ango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g</w:t>
                                  </w:r>
                                  <w:r w:rsidR="00B600D5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in,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y</w:t>
                                  </w:r>
                                  <w:r w:rsidR="00B600D5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uzu </w:t>
                                  </w:r>
                                  <w:proofErr w:type="spellStart"/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="00B600D5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hu</w:t>
                                  </w:r>
                                  <w:proofErr w:type="spellEnd"/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, lemon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715CE313" w14:textId="77777777" w:rsidR="00B600D5" w:rsidRPr="00DD5C14" w:rsidRDefault="00B600D5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E60636" w:rsidRPr="00BD6C82" w14:paraId="4D4CACAD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383B3F46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GRAPEFRIUT PALOM</w:t>
                                  </w:r>
                                  <w:r w:rsidR="00D43FDC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53F7212B" w14:textId="77777777" w:rsidR="007D4C62" w:rsidRPr="00DD5C14" w:rsidRDefault="008562E5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Blanco t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equila, </w:t>
                                  </w:r>
                                  <w:r w:rsidR="00D43FDC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g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rapefruit </w:t>
                                  </w:r>
                                  <w:r w:rsidR="00D43FDC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j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uice, </w:t>
                                  </w:r>
                                  <w:r w:rsidR="00C53577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soda, </w:t>
                                  </w:r>
                                  <w:r w:rsidR="00D43FDC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gave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, salt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4AC04610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E60636" w:rsidRPr="00BD6C82" w14:paraId="7001553D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11895306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CHERRY CHILLI NEGRONI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5C42CF6A" w14:textId="77777777" w:rsidR="007D4C62" w:rsidRPr="00DD5C14" w:rsidRDefault="008562E5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Chilli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="00D43FDC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g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in, </w:t>
                                  </w:r>
                                  <w:r w:rsidR="00D43FDC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ampari,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sweet </w:t>
                                  </w:r>
                                  <w:r w:rsidR="00D43FDC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v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ermouth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, cherry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0A1C053B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E60636" w:rsidRPr="00BD6C82" w14:paraId="076980D8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7E2FF6D3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BLOOD ORANGE SOUR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111CEBA0" w14:textId="77777777" w:rsidR="007D4C62" w:rsidRPr="00DD5C14" w:rsidRDefault="00D43FDC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B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lood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range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g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in,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piced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um,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itrus</w:t>
                                  </w:r>
                                  <w:r w:rsidR="00C53577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, whites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1D880D0E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E60636" w:rsidRPr="00BD6C82" w14:paraId="7AA24903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75809F21" w14:textId="0F2C28E8" w:rsidR="007D4C62" w:rsidRPr="00DD5C14" w:rsidRDefault="006129D5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COCONUT</w:t>
                                  </w:r>
                                  <w:r w:rsidR="007D4C62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 xml:space="preserve"> MARGARITA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6265ABD3" w14:textId="42B0EA70" w:rsidR="007D4C62" w:rsidRPr="00DD5C14" w:rsidRDefault="00576986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equila, </w:t>
                                  </w:r>
                                  <w:r w:rsidR="00D43FDC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triple sec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,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coconut</w:t>
                                  </w:r>
                                  <w:r w:rsidR="00D43FDC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, l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ime 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717D9AA3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E60636" w:rsidRPr="00BD6C82" w14:paraId="6E93209D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3ED7E436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 xml:space="preserve">LIQUOR 43 ESPRESSO 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7B5AC9A6" w14:textId="77777777" w:rsidR="007D4C62" w:rsidRPr="00DD5C14" w:rsidRDefault="00D43FDC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K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ahlua,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v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odka, </w:t>
                                  </w:r>
                                  <w:r w:rsidR="008562E5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coffee,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iquor 43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64F6E3EE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E60636" w:rsidRPr="00BD6C82" w14:paraId="36726952" w14:textId="77777777" w:rsidTr="00DD5C14">
                              <w:trPr>
                                <w:gridAfter w:val="1"/>
                                <w:wAfter w:w="220" w:type="pct"/>
                                <w:trHeight w:val="739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1D570A3E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 w:cs="Times New Roman (Body CS)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 w:cs="Times New Roman (Body CS)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RHUBARB SOUR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2F30B2E2" w14:textId="77777777" w:rsidR="007D4C62" w:rsidRPr="00DD5C14" w:rsidRDefault="00D43FDC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hubarb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g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in, </w:t>
                                  </w:r>
                                  <w:proofErr w:type="spellStart"/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hubi</w:t>
                                  </w:r>
                                  <w:proofErr w:type="spellEnd"/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,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emon, 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w</w:t>
                                  </w:r>
                                  <w:r w:rsidR="007D4C62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hites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7A4B5114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2</w:t>
                                  </w:r>
                                  <w:r w:rsidR="00D43FDC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81397" w:rsidRPr="00DD5C14" w14:paraId="35D05B52" w14:textId="77777777" w:rsidTr="00DD5C14">
                              <w:trPr>
                                <w:gridAfter w:val="2"/>
                                <w:wAfter w:w="802" w:type="pct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5E3F4EC5" w14:textId="77777777" w:rsidR="007D4C62" w:rsidRPr="00DD5C14" w:rsidRDefault="00BC1285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  <w:u w:val="single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  <w:u w:val="single"/>
                                    </w:rPr>
                                    <w:t>CLASSIC COCKTAILS.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3DBDCF8E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60636" w:rsidRPr="00BD6C82" w14:paraId="3F4E7CA2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154C1F60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OLD FASHIONED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245C5D66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Makers Mark,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range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b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itters,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imple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yrup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0677DC63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2</w:t>
                                  </w:r>
                                  <w:r w:rsidR="00C53577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60636" w:rsidRPr="00BD6C82" w14:paraId="5B936A60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4110354F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AVIATION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25D9E51A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Gin,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araschino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iqueur,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rème de </w:t>
                                  </w:r>
                                  <w:proofErr w:type="spellStart"/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v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iolette</w:t>
                                  </w:r>
                                  <w:proofErr w:type="spellEnd"/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,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lemon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3336E246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E60636" w:rsidRPr="00BD6C82" w14:paraId="17992516" w14:textId="77777777" w:rsidTr="00DD5C14">
                              <w:trPr>
                                <w:gridAfter w:val="1"/>
                                <w:wAfter w:w="220" w:type="pct"/>
                                <w:trHeight w:val="397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4164C1A3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ROYAL MARTINI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51655F1C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Grey Goose,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ry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v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ermouth,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range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b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itters,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lives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38FE874B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E60636" w:rsidRPr="00BD6C82" w14:paraId="67F1A36B" w14:textId="77777777" w:rsidTr="00DD5C14">
                              <w:trPr>
                                <w:gridAfter w:val="1"/>
                                <w:wAfter w:w="220" w:type="pct"/>
                                <w:trHeight w:val="397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6930727D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DARK &amp; STORMY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02A519C7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Kraken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piced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um,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g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inger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b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eer,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ime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12DA9E25" w14:textId="77777777" w:rsidR="007D4C62" w:rsidRPr="00DD5C14" w:rsidRDefault="00C53577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E60636" w:rsidRPr="00BD6C82" w14:paraId="1ACD42B8" w14:textId="77777777" w:rsidTr="00DD5C14">
                              <w:trPr>
                                <w:gridAfter w:val="1"/>
                                <w:wAfter w:w="220" w:type="pct"/>
                                <w:trHeight w:val="781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3C1736A2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AMARETTO SOUR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6197BADE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Disaronno,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b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ourbon,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lemon bitters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,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w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hites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14E8C492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22</w:t>
                                  </w:r>
                                </w:p>
                                <w:p w14:paraId="40C9DA6C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E60636" w:rsidRPr="00BD6C82" w14:paraId="6C9BFDD8" w14:textId="77777777" w:rsidTr="00DD5C14">
                              <w:trPr>
                                <w:gridAfter w:val="1"/>
                                <w:wAfter w:w="220" w:type="pct"/>
                                <w:trHeight w:val="397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4F854C62" w14:textId="77777777" w:rsidR="007D4C62" w:rsidRPr="00DD5C14" w:rsidRDefault="00BC1285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  <w:u w:val="single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  <w:u w:val="single"/>
                                    </w:rPr>
                                    <w:t>MOCKTAILS.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47D026A4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17672FA8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E60636" w:rsidRPr="00BD6C82" w14:paraId="7E9382C0" w14:textId="77777777" w:rsidTr="00DD5C14">
                              <w:trPr>
                                <w:gridAfter w:val="1"/>
                                <w:wAfter w:w="220" w:type="pct"/>
                                <w:trHeight w:val="397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3766420D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PASSIONFRUIT MOJITO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6900CCDA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Passionfruit,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mint, l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ime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, soda, crushed ice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5EBFC91F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1</w:t>
                                  </w:r>
                                  <w:r w:rsidR="00155B23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60636" w:rsidRPr="00BD6C82" w14:paraId="59DD593A" w14:textId="77777777" w:rsidTr="00DD5C14">
                              <w:trPr>
                                <w:gridAfter w:val="1"/>
                                <w:wAfter w:w="220" w:type="pct"/>
                                <w:trHeight w:val="397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7C0BED71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APPLE &amp; GINGER SPRITZ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70A10541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Apple,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g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inger, 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lime, soda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6C537C88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1</w:t>
                                  </w:r>
                                  <w:r w:rsidR="00155B23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60636" w:rsidRPr="00BD6C82" w14:paraId="61DABF3E" w14:textId="77777777" w:rsidTr="00DD5C14">
                              <w:trPr>
                                <w:gridAfter w:val="1"/>
                                <w:wAfter w:w="220" w:type="pct"/>
                                <w:trHeight w:val="1118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351B5A4E" w14:textId="77777777" w:rsidR="007D4C62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PEACH ISLAND</w:t>
                                  </w:r>
                                </w:p>
                                <w:p w14:paraId="1BB4EE99" w14:textId="6DC7F695" w:rsidR="00DD5C14" w:rsidRPr="00DD5C14" w:rsidRDefault="00DD5C14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REAL YUZU SODA</w:t>
                                  </w:r>
                                </w:p>
                              </w:tc>
                              <w:tc>
                                <w:tcPr>
                                  <w:tcW w:w="2416" w:type="pct"/>
                                  <w:gridSpan w:val="3"/>
                                </w:tcPr>
                                <w:p w14:paraId="4E6F463C" w14:textId="77777777" w:rsidR="007D4C62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Peach</w:t>
                                  </w:r>
                                  <w:r w:rsidR="00E60636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, lemon, soda</w:t>
                                  </w:r>
                                </w:p>
                                <w:p w14:paraId="073225F9" w14:textId="50473DC2" w:rsidR="00DD5C14" w:rsidRPr="00DD5C14" w:rsidRDefault="00DD5C14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 xml:space="preserve">Intense yuzu, sweetness, refreshing fizz 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29E77263" w14:textId="77777777" w:rsidR="007D4C62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1</w:t>
                                  </w:r>
                                  <w:r w:rsidR="00155B23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2</w:t>
                                  </w:r>
                                </w:p>
                                <w:p w14:paraId="5E9D47E9" w14:textId="75AC94DC" w:rsidR="00DD5C14" w:rsidRPr="00DD5C14" w:rsidRDefault="00DD5C14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12</w:t>
                                  </w:r>
                                </w:p>
                                <w:p w14:paraId="2F1C0AE5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F81397" w:rsidRPr="00DD5C14" w14:paraId="125A5447" w14:textId="77777777" w:rsidTr="00DD5C14">
                              <w:trPr>
                                <w:gridAfter w:val="5"/>
                                <w:wAfter w:w="3218" w:type="pct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1FE79560" w14:textId="77777777" w:rsidR="007D4C62" w:rsidRPr="00DD5C14" w:rsidRDefault="00BC1285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  <w:u w:val="single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  <w:u w:val="single"/>
                                    </w:rPr>
                                    <w:t>TAP BEERS.</w:t>
                                  </w:r>
                                </w:p>
                              </w:tc>
                            </w:tr>
                            <w:tr w:rsidR="00E60636" w:rsidRPr="00BD6C82" w14:paraId="52AA2B9A" w14:textId="77777777" w:rsidTr="00DD5C14"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2E5FD773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CARLTON DRAUGHT</w:t>
                                  </w:r>
                                </w:p>
                              </w:tc>
                              <w:tc>
                                <w:tcPr>
                                  <w:tcW w:w="103" w:type="pct"/>
                                </w:tcPr>
                                <w:p w14:paraId="2DD91E56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2" w:type="pct"/>
                                </w:tcPr>
                                <w:p w14:paraId="7D6D8E9F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pct"/>
                                </w:tcPr>
                                <w:p w14:paraId="6F05719B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02" w:type="pct"/>
                                  <w:gridSpan w:val="2"/>
                                </w:tcPr>
                                <w:p w14:paraId="3EE42D49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E60636" w:rsidRPr="00BD6C82" w14:paraId="0CE1CD39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931" w:type="pct"/>
                                </w:tcPr>
                                <w:p w14:paraId="655783DE" w14:textId="7E15426C" w:rsidR="007D4C62" w:rsidRPr="00DD5C14" w:rsidRDefault="002D42D0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PILSNER</w:t>
                                  </w:r>
                                </w:p>
                              </w:tc>
                              <w:tc>
                                <w:tcPr>
                                  <w:tcW w:w="851" w:type="pct"/>
                                  <w:gridSpan w:val="3"/>
                                </w:tcPr>
                                <w:p w14:paraId="696ABC14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pct"/>
                                  <w:gridSpan w:val="2"/>
                                </w:tcPr>
                                <w:p w14:paraId="3EBE42B4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pct"/>
                                </w:tcPr>
                                <w:p w14:paraId="2411BB66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574F00E2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E60636" w:rsidRPr="00BD6C82" w14:paraId="15A874A0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4D8AC57E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GREAT NORTHERN</w:t>
                                  </w:r>
                                </w:p>
                              </w:tc>
                              <w:tc>
                                <w:tcPr>
                                  <w:tcW w:w="1915" w:type="pct"/>
                                  <w:gridSpan w:val="2"/>
                                </w:tcPr>
                                <w:p w14:paraId="5FC75F0B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pct"/>
                                </w:tcPr>
                                <w:p w14:paraId="7E9614E4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5EAC5E3F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E60636" w:rsidRPr="00BD6C82" w14:paraId="188CEA3A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7A8EDA84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BEECHWORTH PALE ALE</w:t>
                                  </w:r>
                                </w:p>
                              </w:tc>
                              <w:tc>
                                <w:tcPr>
                                  <w:tcW w:w="1915" w:type="pct"/>
                                  <w:gridSpan w:val="2"/>
                                </w:tcPr>
                                <w:p w14:paraId="5561E33A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pct"/>
                                </w:tcPr>
                                <w:p w14:paraId="275709DB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5121CB9B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E60636" w:rsidRPr="00BD6C82" w14:paraId="35EE4042" w14:textId="77777777" w:rsidTr="00DD5C14">
                              <w:trPr>
                                <w:gridAfter w:val="1"/>
                                <w:wAfter w:w="220" w:type="pct"/>
                                <w:trHeight w:val="743"/>
                              </w:trPr>
                              <w:tc>
                                <w:tcPr>
                                  <w:tcW w:w="1782" w:type="pct"/>
                                  <w:gridSpan w:val="4"/>
                                </w:tcPr>
                                <w:p w14:paraId="23C42B37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GINGER BEER</w:t>
                                  </w:r>
                                </w:p>
                                <w:p w14:paraId="710282A4" w14:textId="60D03A03" w:rsidR="0013482C" w:rsidRPr="00DD5C14" w:rsidRDefault="0013482C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PORTER</w:t>
                                  </w:r>
                                </w:p>
                              </w:tc>
                              <w:tc>
                                <w:tcPr>
                                  <w:tcW w:w="1915" w:type="pct"/>
                                  <w:gridSpan w:val="2"/>
                                </w:tcPr>
                                <w:p w14:paraId="085ACA0A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pct"/>
                                </w:tcPr>
                                <w:p w14:paraId="6E20B0AC" w14:textId="77777777" w:rsidR="007D4C62" w:rsidRPr="00DD5C14" w:rsidRDefault="004F1ED5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9</w:t>
                                  </w:r>
                                </w:p>
                                <w:p w14:paraId="1E0589DF" w14:textId="7726A2FA" w:rsidR="0013482C" w:rsidRPr="00DD5C14" w:rsidRDefault="0013482C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6B1323E4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1</w:t>
                                  </w:r>
                                  <w:r w:rsidR="00F6270D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3</w:t>
                                  </w:r>
                                </w:p>
                                <w:p w14:paraId="5586F83E" w14:textId="47796C3B" w:rsidR="0013482C" w:rsidRPr="00DD5C14" w:rsidRDefault="0013482C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E60636" w:rsidRPr="00BD6C82" w14:paraId="79AA855B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931" w:type="pct"/>
                                </w:tcPr>
                                <w:p w14:paraId="102406BC" w14:textId="77777777" w:rsidR="007D4C62" w:rsidRPr="00DD5C14" w:rsidRDefault="00BC1285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  <w:u w:val="single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  <w:u w:val="single"/>
                                    </w:rPr>
                                    <w:t>PACKAGED.</w:t>
                                  </w:r>
                                </w:p>
                              </w:tc>
                              <w:tc>
                                <w:tcPr>
                                  <w:tcW w:w="851" w:type="pct"/>
                                  <w:gridSpan w:val="3"/>
                                </w:tcPr>
                                <w:p w14:paraId="51231D35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pct"/>
                                  <w:gridSpan w:val="2"/>
                                </w:tcPr>
                                <w:p w14:paraId="4B245BF6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pct"/>
                                </w:tcPr>
                                <w:p w14:paraId="4CE8C0D0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1839BA3D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E60636" w:rsidRPr="00BD6C82" w14:paraId="2CF88250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931" w:type="pct"/>
                                </w:tcPr>
                                <w:p w14:paraId="1DCAF40A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IPA</w:t>
                                  </w:r>
                                </w:p>
                              </w:tc>
                              <w:tc>
                                <w:tcPr>
                                  <w:tcW w:w="851" w:type="pct"/>
                                  <w:gridSpan w:val="3"/>
                                </w:tcPr>
                                <w:p w14:paraId="0E00E067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pct"/>
                                  <w:gridSpan w:val="2"/>
                                </w:tcPr>
                                <w:p w14:paraId="52AD8ECE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pct"/>
                                </w:tcPr>
                                <w:p w14:paraId="674C684C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794A2849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E60636" w:rsidRPr="00BD6C82" w14:paraId="69107910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931" w:type="pct"/>
                                </w:tcPr>
                                <w:p w14:paraId="54AC1266" w14:textId="77777777" w:rsidR="007D4C62" w:rsidRPr="00DD5C14" w:rsidRDefault="00577A8E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STOUT</w:t>
                                  </w:r>
                                </w:p>
                              </w:tc>
                              <w:tc>
                                <w:tcPr>
                                  <w:tcW w:w="851" w:type="pct"/>
                                  <w:gridSpan w:val="3"/>
                                </w:tcPr>
                                <w:p w14:paraId="684ABD00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pct"/>
                                  <w:gridSpan w:val="2"/>
                                </w:tcPr>
                                <w:p w14:paraId="1641A310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pct"/>
                                </w:tcPr>
                                <w:p w14:paraId="6F194C2A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388BDFAB" w14:textId="77777777" w:rsidR="007D4C62" w:rsidRPr="00DD5C14" w:rsidRDefault="00E60636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E60636" w:rsidRPr="00BD6C82" w14:paraId="30AB37A9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1483" w:type="pct"/>
                                  <w:gridSpan w:val="3"/>
                                </w:tcPr>
                                <w:p w14:paraId="380141C4" w14:textId="77777777" w:rsidR="007D4C62" w:rsidRPr="00DD5C14" w:rsidRDefault="00577A8E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APPLE CIDER</w:t>
                                  </w:r>
                                </w:p>
                                <w:p w14:paraId="2FA5CBDF" w14:textId="3975DCA2" w:rsidR="00DD5C14" w:rsidRPr="00DD5C14" w:rsidRDefault="00DD5C14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FREETIME</w:t>
                                  </w: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 xml:space="preserve"> 0%ALCOHOL</w:t>
                                  </w:r>
                                </w:p>
                                <w:p w14:paraId="2344C5B6" w14:textId="77777777" w:rsidR="00577A8E" w:rsidRPr="00DD5C14" w:rsidRDefault="00577A8E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" w:type="pct"/>
                                </w:tcPr>
                                <w:p w14:paraId="206191DD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pct"/>
                                  <w:gridSpan w:val="2"/>
                                </w:tcPr>
                                <w:p w14:paraId="5A258E58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pct"/>
                                </w:tcPr>
                                <w:p w14:paraId="6DD2B59C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6496C0B2" w14:textId="77777777" w:rsidR="007D4C62" w:rsidRPr="00DD5C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>10</w:t>
                                  </w:r>
                                </w:p>
                                <w:p w14:paraId="478E143D" w14:textId="4E555C66" w:rsidR="00DD5C14" w:rsidRPr="00DD5C14" w:rsidRDefault="00DD5C14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10"/>
                                      <w:sz w:val="23"/>
                                      <w:szCs w:val="23"/>
                                    </w:rPr>
                                    <w:t xml:space="preserve"> 8</w:t>
                                  </w:r>
                                </w:p>
                              </w:tc>
                            </w:tr>
                            <w:tr w:rsidR="00E60636" w:rsidRPr="00BD6C82" w14:paraId="02FCE4EF" w14:textId="77777777" w:rsidTr="00DD5C14">
                              <w:trPr>
                                <w:gridAfter w:val="1"/>
                                <w:wAfter w:w="220" w:type="pct"/>
                              </w:trPr>
                              <w:tc>
                                <w:tcPr>
                                  <w:tcW w:w="931" w:type="pct"/>
                                </w:tcPr>
                                <w:p w14:paraId="33831D85" w14:textId="77777777" w:rsidR="007D4C62" w:rsidRPr="00D02D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w w:val="11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pct"/>
                                  <w:gridSpan w:val="3"/>
                                </w:tcPr>
                                <w:p w14:paraId="481049F6" w14:textId="77777777" w:rsidR="007D4C62" w:rsidRPr="00D02D14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w w:val="11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pct"/>
                                  <w:gridSpan w:val="2"/>
                                </w:tcPr>
                                <w:p w14:paraId="33F2499F" w14:textId="77777777" w:rsidR="007D4C62" w:rsidRPr="00511042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pct"/>
                                </w:tcPr>
                                <w:p w14:paraId="70FF17C6" w14:textId="77777777" w:rsidR="007D4C62" w:rsidRPr="00511042" w:rsidRDefault="007D4C62" w:rsidP="00E60636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pct"/>
                                </w:tcPr>
                                <w:p w14:paraId="053FFDEB" w14:textId="77777777" w:rsidR="007D4C62" w:rsidRPr="000A363A" w:rsidRDefault="007D4C62" w:rsidP="00E60636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w w:val="1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E76005" w14:textId="77777777" w:rsidR="00572738" w:rsidRDefault="008F5D7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18A96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549.25pt;margin-top:-83.1pt;width:537.1pt;height:842.7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" filled="f" stroked="f">
                <v:path arrowok="t"/>
                <v:textbox>
                  <w:txbxContent>
                    <w:p w14:paraId="75378A5E" w14:textId="77777777" w:rsidR="00696E45" w:rsidRDefault="00696E45"/>
                    <w:tbl>
                      <w:tblPr>
                        <w:tblStyle w:val="TableGrid"/>
                        <w:tblW w:w="5478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136"/>
                        <w:gridCol w:w="523"/>
                        <w:gridCol w:w="743"/>
                        <w:gridCol w:w="686"/>
                        <w:gridCol w:w="236"/>
                        <w:gridCol w:w="4157"/>
                        <w:gridCol w:w="1149"/>
                        <w:gridCol w:w="1335"/>
                        <w:gridCol w:w="505"/>
                      </w:tblGrid>
                      <w:tr w:rsidR="00E60636" w:rsidRPr="00BD6C82" w14:paraId="3950D02F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1159" w:type="pct"/>
                            <w:gridSpan w:val="2"/>
                          </w:tcPr>
                          <w:p w14:paraId="6EC43D12" w14:textId="77777777" w:rsidR="00572738" w:rsidRPr="00DD5C14" w:rsidRDefault="00BC1285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  <w:u w:val="single"/>
                              </w:rPr>
                              <w:t>HOUSE COCKTAILS.</w:t>
                            </w:r>
                          </w:p>
                        </w:tc>
                        <w:tc>
                          <w:tcPr>
                            <w:tcW w:w="623" w:type="pct"/>
                            <w:gridSpan w:val="2"/>
                          </w:tcPr>
                          <w:p w14:paraId="7967BE37" w14:textId="77777777" w:rsidR="00572738" w:rsidRPr="00DD5C14" w:rsidRDefault="00572738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1BF94CBA" w14:textId="77777777" w:rsidR="00572738" w:rsidRPr="00DD5C14" w:rsidRDefault="00572738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582" w:type="pct"/>
                          </w:tcPr>
                          <w:p w14:paraId="46014214" w14:textId="77777777" w:rsidR="00572738" w:rsidRPr="00DD5C14" w:rsidRDefault="00572738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  <w:tr w:rsidR="00E60636" w:rsidRPr="00BD6C82" w14:paraId="669FB559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6C4F6986" w14:textId="77777777" w:rsidR="00572738" w:rsidRPr="00DD5C14" w:rsidRDefault="00572738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BASIL SMASH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3D901A56" w14:textId="77777777" w:rsidR="00572738" w:rsidRPr="00DD5C14" w:rsidRDefault="009B3E4C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Dry g</w:t>
                            </w:r>
                            <w:r w:rsidR="00D43FDC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in, Basil’s secrets, lemon</w:t>
                            </w:r>
                            <w:r w:rsidR="00C53577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, soda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5C4F3B38" w14:textId="77777777" w:rsidR="00572738" w:rsidRPr="00DD5C14" w:rsidRDefault="00572738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1</w:t>
                            </w:r>
                            <w:r w:rsidR="00C53577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8</w:t>
                            </w:r>
                          </w:p>
                        </w:tc>
                      </w:tr>
                      <w:tr w:rsidR="00E60636" w:rsidRPr="00BD6C82" w14:paraId="1F3A4E4B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17FD07A7" w14:textId="77777777" w:rsidR="00572738" w:rsidRPr="00DD5C14" w:rsidRDefault="00B600D5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L</w:t>
                            </w:r>
                            <w:r w:rsidR="00234C13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EMONGRASS MOJITO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611B4FDB" w14:textId="77777777" w:rsidR="00572738" w:rsidRPr="00DD5C14" w:rsidRDefault="00D43FDC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B</w:t>
                            </w:r>
                            <w:r w:rsidR="00E62B49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acardi</w:t>
                            </w:r>
                            <w:r w:rsidR="00572738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V</w:t>
                            </w:r>
                            <w:r w:rsidR="00234C13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ietnamese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m</w:t>
                            </w:r>
                            <w:r w:rsidR="00234C13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int</w:t>
                            </w:r>
                            <w:r w:rsidR="00572738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lemongrass syrup,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l</w:t>
                            </w:r>
                            <w:r w:rsidR="00572738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ime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6FD37B9E" w14:textId="77777777" w:rsidR="00572738" w:rsidRPr="00DD5C14" w:rsidRDefault="00C53577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20</w:t>
                            </w:r>
                          </w:p>
                        </w:tc>
                      </w:tr>
                      <w:tr w:rsidR="00E60636" w:rsidRPr="00BD6C82" w14:paraId="787B2EF1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1ADA4A52" w14:textId="77777777" w:rsidR="00572738" w:rsidRPr="00DD5C14" w:rsidRDefault="00572738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ALPINE 11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4361F2AC" w14:textId="77777777" w:rsidR="00572738" w:rsidRPr="00DD5C14" w:rsidRDefault="00D43FDC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A</w:t>
                            </w:r>
                            <w:r w:rsidR="00572738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perol,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v</w:t>
                            </w:r>
                            <w:r w:rsidR="00572738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odka,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p</w:t>
                            </w:r>
                            <w:r w:rsidR="00572738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assionfruit,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p</w:t>
                            </w:r>
                            <w:r w:rsidR="00572738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ineapple</w:t>
                            </w:r>
                            <w:r w:rsidR="00C53577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, lemon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1FA783E2" w14:textId="77777777" w:rsidR="00572738" w:rsidRPr="00DD5C14" w:rsidRDefault="00572738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20</w:t>
                            </w:r>
                          </w:p>
                        </w:tc>
                      </w:tr>
                      <w:tr w:rsidR="00E60636" w:rsidRPr="00BD6C82" w14:paraId="6861E7C7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28C4DC72" w14:textId="77777777" w:rsidR="00572738" w:rsidRPr="00DD5C14" w:rsidRDefault="00C236C7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P</w:t>
                            </w:r>
                            <w:r w:rsidR="00234C13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ASSIONFRUIT</w:t>
                            </w: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81397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 xml:space="preserve">MANGO </w:t>
                            </w:r>
                            <w:r w:rsidR="00F36716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MARTINI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2349D5DC" w14:textId="77777777" w:rsidR="00572738" w:rsidRPr="00DD5C14" w:rsidRDefault="00D43FDC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P</w:t>
                            </w:r>
                            <w:r w:rsidR="00234C13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assionfruit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l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iqueur</w:t>
                            </w:r>
                            <w:r w:rsidR="00572738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8900A8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mango,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v</w:t>
                            </w:r>
                            <w:r w:rsidR="00C236C7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anilla</w:t>
                            </w:r>
                            <w:r w:rsidR="008900A8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 vodka, whites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629E2798" w14:textId="77777777" w:rsidR="00572738" w:rsidRPr="00DD5C14" w:rsidRDefault="00BD6C8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20</w:t>
                            </w:r>
                          </w:p>
                        </w:tc>
                      </w:tr>
                      <w:tr w:rsidR="00E60636" w:rsidRPr="00BD6C82" w14:paraId="371D3679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0F05BD46" w14:textId="77777777" w:rsidR="00572738" w:rsidRPr="00DD5C14" w:rsidRDefault="00572738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 xml:space="preserve">YUZU </w:t>
                            </w:r>
                            <w:r w:rsidR="00234C13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SOUR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6A3AE332" w14:textId="77777777" w:rsidR="00572738" w:rsidRPr="00DD5C14" w:rsidRDefault="008900A8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Dry g</w:t>
                            </w:r>
                            <w:r w:rsidR="00572738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in, </w:t>
                            </w:r>
                            <w:r w:rsidR="00D43FDC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y</w:t>
                            </w:r>
                            <w:r w:rsidR="00572738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uzu </w:t>
                            </w:r>
                            <w:proofErr w:type="spellStart"/>
                            <w:r w:rsidR="00D43FDC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s</w:t>
                            </w:r>
                            <w:r w:rsidR="00572738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hu</w:t>
                            </w:r>
                            <w:proofErr w:type="spellEnd"/>
                            <w:r w:rsidR="008128F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C53577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lemon, </w:t>
                            </w:r>
                            <w:r w:rsidR="00D43FDC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w</w:t>
                            </w:r>
                            <w:r w:rsidR="008128F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hites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702ADAEA" w14:textId="77777777" w:rsidR="00572738" w:rsidRPr="00DD5C14" w:rsidRDefault="00572738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22</w:t>
                            </w:r>
                          </w:p>
                        </w:tc>
                      </w:tr>
                      <w:tr w:rsidR="00E60636" w:rsidRPr="00BD6C82" w14:paraId="13803343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76BF9659" w14:textId="77777777" w:rsidR="00B600D5" w:rsidRPr="00DD5C14" w:rsidRDefault="00B600D5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CHILLI MANGO GIMLET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2EF7BEBB" w14:textId="77777777" w:rsidR="00B600D5" w:rsidRPr="00DD5C14" w:rsidRDefault="00D43FDC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C</w:t>
                            </w:r>
                            <w:r w:rsidR="00B600D5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hi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l</w:t>
                            </w:r>
                            <w:r w:rsidR="00B600D5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li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m</w:t>
                            </w:r>
                            <w:r w:rsidR="00B600D5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ango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g</w:t>
                            </w:r>
                            <w:r w:rsidR="00B600D5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in,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y</w:t>
                            </w:r>
                            <w:r w:rsidR="00B600D5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uzu </w:t>
                            </w:r>
                            <w:proofErr w:type="spellStart"/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s</w:t>
                            </w:r>
                            <w:r w:rsidR="00B600D5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hu</w:t>
                            </w:r>
                            <w:proofErr w:type="spellEnd"/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, lemon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715CE313" w14:textId="77777777" w:rsidR="00B600D5" w:rsidRPr="00DD5C14" w:rsidRDefault="00B600D5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22</w:t>
                            </w:r>
                          </w:p>
                        </w:tc>
                      </w:tr>
                      <w:tr w:rsidR="00E60636" w:rsidRPr="00BD6C82" w14:paraId="4D4CACAD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383B3F46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GRAPEFRIUT PALOM</w:t>
                            </w:r>
                            <w:r w:rsidR="00D43FDC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53F7212B" w14:textId="77777777" w:rsidR="007D4C62" w:rsidRPr="00DD5C14" w:rsidRDefault="008562E5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Blanco t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equila, </w:t>
                            </w:r>
                            <w:r w:rsidR="00D43FDC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g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rapefruit </w:t>
                            </w:r>
                            <w:r w:rsidR="00D43FDC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j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uice, </w:t>
                            </w:r>
                            <w:r w:rsidR="00C53577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soda, </w:t>
                            </w:r>
                            <w:r w:rsidR="00D43FDC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a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gave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, salt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4AC04610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21</w:t>
                            </w:r>
                          </w:p>
                        </w:tc>
                      </w:tr>
                      <w:tr w:rsidR="00E60636" w:rsidRPr="00BD6C82" w14:paraId="7001553D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11895306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CHERRY CHILLI NEGRONI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5C42CF6A" w14:textId="77777777" w:rsidR="007D4C62" w:rsidRPr="00DD5C14" w:rsidRDefault="008562E5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Chilli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D43FDC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g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in, </w:t>
                            </w:r>
                            <w:r w:rsidR="00D43FDC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C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ampari,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sweet </w:t>
                            </w:r>
                            <w:r w:rsidR="00D43FDC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v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ermouth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, cherry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0A1C053B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21</w:t>
                            </w:r>
                          </w:p>
                        </w:tc>
                      </w:tr>
                      <w:tr w:rsidR="00E60636" w:rsidRPr="00BD6C82" w14:paraId="076980D8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7E2FF6D3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BLOOD ORANGE SOUR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111CEBA0" w14:textId="77777777" w:rsidR="007D4C62" w:rsidRPr="00DD5C14" w:rsidRDefault="00D43FDC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B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lood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o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range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g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in,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s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piced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r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um,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c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itrus</w:t>
                            </w:r>
                            <w:r w:rsidR="00C53577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, whites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1D880D0E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22</w:t>
                            </w:r>
                          </w:p>
                        </w:tc>
                      </w:tr>
                      <w:tr w:rsidR="00E60636" w:rsidRPr="00BD6C82" w14:paraId="7AA24903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75809F21" w14:textId="0F2C28E8" w:rsidR="007D4C62" w:rsidRPr="00DD5C14" w:rsidRDefault="006129D5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COCONUT</w:t>
                            </w:r>
                            <w:r w:rsidR="007D4C62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 xml:space="preserve"> MARGARITA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6265ABD3" w14:textId="42B0EA70" w:rsidR="007D4C62" w:rsidRPr="00DD5C14" w:rsidRDefault="00576986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T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equila, </w:t>
                            </w:r>
                            <w:r w:rsidR="00D43FDC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triple sec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coconut</w:t>
                            </w:r>
                            <w:r w:rsidR="00D43FDC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, l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ime 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717D9AA3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24</w:t>
                            </w:r>
                          </w:p>
                        </w:tc>
                      </w:tr>
                      <w:tr w:rsidR="00E60636" w:rsidRPr="00BD6C82" w14:paraId="6E93209D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3ED7E436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 xml:space="preserve">LIQUOR 43 ESPRESSO 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7B5AC9A6" w14:textId="77777777" w:rsidR="007D4C62" w:rsidRPr="00DD5C14" w:rsidRDefault="00D43FDC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K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ahlua,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v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odka, </w:t>
                            </w:r>
                            <w:r w:rsidR="008562E5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coffee,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l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iquor 43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64F6E3EE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22</w:t>
                            </w:r>
                          </w:p>
                        </w:tc>
                      </w:tr>
                      <w:tr w:rsidR="00E60636" w:rsidRPr="00BD6C82" w14:paraId="36726952" w14:textId="77777777" w:rsidTr="00DD5C14">
                        <w:trPr>
                          <w:gridAfter w:val="1"/>
                          <w:wAfter w:w="220" w:type="pct"/>
                          <w:trHeight w:val="739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1D570A3E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 w:cs="Times New Roman (Body CS)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 w:cs="Times New Roman (Body CS)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RHUBARB SOUR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2F30B2E2" w14:textId="77777777" w:rsidR="007D4C62" w:rsidRPr="00DD5C14" w:rsidRDefault="00D43FDC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R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hubarb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g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in, </w:t>
                            </w:r>
                            <w:proofErr w:type="spellStart"/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R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hubi</w:t>
                            </w:r>
                            <w:proofErr w:type="spellEnd"/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l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emon, 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w</w:t>
                            </w:r>
                            <w:r w:rsidR="007D4C62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hites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7A4B5114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2</w:t>
                            </w:r>
                            <w:r w:rsidR="00D43FDC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2</w:t>
                            </w:r>
                          </w:p>
                        </w:tc>
                      </w:tr>
                      <w:tr w:rsidR="00F81397" w:rsidRPr="00DD5C14" w14:paraId="35D05B52" w14:textId="77777777" w:rsidTr="00DD5C14">
                        <w:trPr>
                          <w:gridAfter w:val="2"/>
                          <w:wAfter w:w="802" w:type="pct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5E3F4EC5" w14:textId="77777777" w:rsidR="007D4C62" w:rsidRPr="00DD5C14" w:rsidRDefault="00BC1285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  <w:u w:val="single"/>
                              </w:rPr>
                              <w:t>CLASSIC COCKTAILS.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3DBDCF8E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c>
                      </w:tr>
                      <w:tr w:rsidR="00E60636" w:rsidRPr="00BD6C82" w14:paraId="3F4E7CA2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154C1F60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OLD FASHIONED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245C5D66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Makers Mark,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o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range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b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itters,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s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imple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s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yrup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0677DC63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2</w:t>
                            </w:r>
                            <w:r w:rsidR="00C53577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2</w:t>
                            </w:r>
                          </w:p>
                        </w:tc>
                      </w:tr>
                      <w:tr w:rsidR="00E60636" w:rsidRPr="00BD6C82" w14:paraId="5B936A60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4110354F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AVIATION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25D9E51A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Gin,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m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araschino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l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iqueur,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c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rème de </w:t>
                            </w:r>
                            <w:proofErr w:type="spellStart"/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v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iolette</w:t>
                            </w:r>
                            <w:proofErr w:type="spellEnd"/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lemon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3336E246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22</w:t>
                            </w:r>
                          </w:p>
                        </w:tc>
                      </w:tr>
                      <w:tr w:rsidR="00E60636" w:rsidRPr="00BD6C82" w14:paraId="17992516" w14:textId="77777777" w:rsidTr="00DD5C14">
                        <w:trPr>
                          <w:gridAfter w:val="1"/>
                          <w:wAfter w:w="220" w:type="pct"/>
                          <w:trHeight w:val="397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4164C1A3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ROYAL MARTINI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51655F1C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Grey Goose,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d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ry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v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ermouth,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o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range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b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itters,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o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lives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38FE874B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24</w:t>
                            </w:r>
                          </w:p>
                        </w:tc>
                      </w:tr>
                      <w:tr w:rsidR="00E60636" w:rsidRPr="00BD6C82" w14:paraId="67F1A36B" w14:textId="77777777" w:rsidTr="00DD5C14">
                        <w:trPr>
                          <w:gridAfter w:val="1"/>
                          <w:wAfter w:w="220" w:type="pct"/>
                          <w:trHeight w:val="397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6930727D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DARK &amp; STORMY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02A519C7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Kraken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s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piced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r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um,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g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inger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b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eer,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l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ime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12DA9E25" w14:textId="77777777" w:rsidR="007D4C62" w:rsidRPr="00DD5C14" w:rsidRDefault="00C53577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20</w:t>
                            </w:r>
                          </w:p>
                        </w:tc>
                      </w:tr>
                      <w:tr w:rsidR="00E60636" w:rsidRPr="00BD6C82" w14:paraId="1ACD42B8" w14:textId="77777777" w:rsidTr="00DD5C14">
                        <w:trPr>
                          <w:gridAfter w:val="1"/>
                          <w:wAfter w:w="220" w:type="pct"/>
                          <w:trHeight w:val="781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3C1736A2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AMARETTO SOUR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6197BADE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Disaronno,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b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ourbon,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lemon bitters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w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hites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14E8C492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22</w:t>
                            </w:r>
                          </w:p>
                          <w:p w14:paraId="40C9DA6C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  <w:tr w:rsidR="00E60636" w:rsidRPr="00BD6C82" w14:paraId="6C9BFDD8" w14:textId="77777777" w:rsidTr="00DD5C14">
                        <w:trPr>
                          <w:gridAfter w:val="1"/>
                          <w:wAfter w:w="220" w:type="pct"/>
                          <w:trHeight w:val="397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4F854C62" w14:textId="77777777" w:rsidR="007D4C62" w:rsidRPr="00DD5C14" w:rsidRDefault="00BC1285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  <w:u w:val="single"/>
                              </w:rPr>
                              <w:t>MOCKTAILS.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47D026A4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582" w:type="pct"/>
                          </w:tcPr>
                          <w:p w14:paraId="17672FA8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  <w:tr w:rsidR="00E60636" w:rsidRPr="00BD6C82" w14:paraId="7E9382C0" w14:textId="77777777" w:rsidTr="00DD5C14">
                        <w:trPr>
                          <w:gridAfter w:val="1"/>
                          <w:wAfter w:w="220" w:type="pct"/>
                          <w:trHeight w:val="397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3766420D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PASSIONFRUIT MOJITO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6900CCDA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Passionfruit,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mint, l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ime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, soda, crushed ice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5EBFC91F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1</w:t>
                            </w:r>
                            <w:r w:rsidR="00155B23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2</w:t>
                            </w:r>
                          </w:p>
                        </w:tc>
                      </w:tr>
                      <w:tr w:rsidR="00E60636" w:rsidRPr="00BD6C82" w14:paraId="59DD593A" w14:textId="77777777" w:rsidTr="00DD5C14">
                        <w:trPr>
                          <w:gridAfter w:val="1"/>
                          <w:wAfter w:w="220" w:type="pct"/>
                          <w:trHeight w:val="397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7C0BED71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APPLE &amp; GINGER SPRITZ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70A10541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Apple,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g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inger, 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lime, soda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6C537C88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1</w:t>
                            </w:r>
                            <w:r w:rsidR="00155B23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2</w:t>
                            </w:r>
                          </w:p>
                        </w:tc>
                      </w:tr>
                      <w:tr w:rsidR="00E60636" w:rsidRPr="00BD6C82" w14:paraId="61DABF3E" w14:textId="77777777" w:rsidTr="00DD5C14">
                        <w:trPr>
                          <w:gridAfter w:val="1"/>
                          <w:wAfter w:w="220" w:type="pct"/>
                          <w:trHeight w:val="1118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351B5A4E" w14:textId="77777777" w:rsidR="007D4C62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PEACH ISLAND</w:t>
                            </w:r>
                          </w:p>
                          <w:p w14:paraId="1BB4EE99" w14:textId="6DC7F695" w:rsidR="00DD5C14" w:rsidRPr="00DD5C14" w:rsidRDefault="00DD5C14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REAL YUZU SODA</w:t>
                            </w:r>
                          </w:p>
                        </w:tc>
                        <w:tc>
                          <w:tcPr>
                            <w:tcW w:w="2416" w:type="pct"/>
                            <w:gridSpan w:val="3"/>
                          </w:tcPr>
                          <w:p w14:paraId="4E6F463C" w14:textId="77777777" w:rsidR="007D4C62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Peach</w:t>
                            </w:r>
                            <w:r w:rsidR="00E60636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, lemon, soda</w:t>
                            </w:r>
                          </w:p>
                          <w:p w14:paraId="073225F9" w14:textId="50473DC2" w:rsidR="00DD5C14" w:rsidRPr="00DD5C14" w:rsidRDefault="00DD5C14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 xml:space="preserve">Intense yuzu, sweetness, refreshing fizz 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29E77263" w14:textId="77777777" w:rsidR="007D4C62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1</w:t>
                            </w:r>
                            <w:r w:rsidR="00155B23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2</w:t>
                            </w:r>
                          </w:p>
                          <w:p w14:paraId="5E9D47E9" w14:textId="75AC94DC" w:rsidR="00DD5C14" w:rsidRPr="00DD5C14" w:rsidRDefault="00DD5C14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12</w:t>
                            </w:r>
                          </w:p>
                          <w:p w14:paraId="2F1C0AE5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  <w:tr w:rsidR="00F81397" w:rsidRPr="00DD5C14" w14:paraId="125A5447" w14:textId="77777777" w:rsidTr="00DD5C14">
                        <w:trPr>
                          <w:gridAfter w:val="5"/>
                          <w:wAfter w:w="3218" w:type="pct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1FE79560" w14:textId="77777777" w:rsidR="007D4C62" w:rsidRPr="00DD5C14" w:rsidRDefault="00BC1285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  <w:u w:val="single"/>
                              </w:rPr>
                              <w:t>TAP BEERS.</w:t>
                            </w:r>
                          </w:p>
                        </w:tc>
                      </w:tr>
                      <w:tr w:rsidR="00E60636" w:rsidRPr="00BD6C82" w14:paraId="52AA2B9A" w14:textId="77777777" w:rsidTr="00DD5C14">
                        <w:tc>
                          <w:tcPr>
                            <w:tcW w:w="1782" w:type="pct"/>
                            <w:gridSpan w:val="4"/>
                          </w:tcPr>
                          <w:p w14:paraId="2E5FD773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CARLTON DRAUGHT</w:t>
                            </w:r>
                          </w:p>
                        </w:tc>
                        <w:tc>
                          <w:tcPr>
                            <w:tcW w:w="103" w:type="pct"/>
                          </w:tcPr>
                          <w:p w14:paraId="2DD91E56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812" w:type="pct"/>
                          </w:tcPr>
                          <w:p w14:paraId="7D6D8E9F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501" w:type="pct"/>
                          </w:tcPr>
                          <w:p w14:paraId="6F05719B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02" w:type="pct"/>
                            <w:gridSpan w:val="2"/>
                          </w:tcPr>
                          <w:p w14:paraId="3EE42D49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11</w:t>
                            </w:r>
                          </w:p>
                        </w:tc>
                      </w:tr>
                      <w:tr w:rsidR="00E60636" w:rsidRPr="00BD6C82" w14:paraId="0CE1CD39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931" w:type="pct"/>
                          </w:tcPr>
                          <w:p w14:paraId="655783DE" w14:textId="7E15426C" w:rsidR="007D4C62" w:rsidRPr="00DD5C14" w:rsidRDefault="002D42D0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PILSNER</w:t>
                            </w:r>
                          </w:p>
                        </w:tc>
                        <w:tc>
                          <w:tcPr>
                            <w:tcW w:w="851" w:type="pct"/>
                            <w:gridSpan w:val="3"/>
                          </w:tcPr>
                          <w:p w14:paraId="696ABC14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915" w:type="pct"/>
                            <w:gridSpan w:val="2"/>
                          </w:tcPr>
                          <w:p w14:paraId="3EBE42B4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501" w:type="pct"/>
                          </w:tcPr>
                          <w:p w14:paraId="2411BB66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574F00E2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11</w:t>
                            </w:r>
                          </w:p>
                        </w:tc>
                      </w:tr>
                      <w:tr w:rsidR="00E60636" w:rsidRPr="00BD6C82" w14:paraId="15A874A0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4D8AC57E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GREAT NORTHERN</w:t>
                            </w:r>
                          </w:p>
                        </w:tc>
                        <w:tc>
                          <w:tcPr>
                            <w:tcW w:w="1915" w:type="pct"/>
                            <w:gridSpan w:val="2"/>
                          </w:tcPr>
                          <w:p w14:paraId="5FC75F0B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501" w:type="pct"/>
                          </w:tcPr>
                          <w:p w14:paraId="7E9614E4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5EAC5E3F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10</w:t>
                            </w:r>
                          </w:p>
                        </w:tc>
                      </w:tr>
                      <w:tr w:rsidR="00E60636" w:rsidRPr="00BD6C82" w14:paraId="188CEA3A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7A8EDA84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BEECHWORTH PALE ALE</w:t>
                            </w:r>
                          </w:p>
                        </w:tc>
                        <w:tc>
                          <w:tcPr>
                            <w:tcW w:w="1915" w:type="pct"/>
                            <w:gridSpan w:val="2"/>
                          </w:tcPr>
                          <w:p w14:paraId="5561E33A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501" w:type="pct"/>
                          </w:tcPr>
                          <w:p w14:paraId="275709DB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5121CB9B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11</w:t>
                            </w:r>
                          </w:p>
                        </w:tc>
                      </w:tr>
                      <w:tr w:rsidR="00E60636" w:rsidRPr="00BD6C82" w14:paraId="35EE4042" w14:textId="77777777" w:rsidTr="00DD5C14">
                        <w:trPr>
                          <w:gridAfter w:val="1"/>
                          <w:wAfter w:w="220" w:type="pct"/>
                          <w:trHeight w:val="743"/>
                        </w:trPr>
                        <w:tc>
                          <w:tcPr>
                            <w:tcW w:w="1782" w:type="pct"/>
                            <w:gridSpan w:val="4"/>
                          </w:tcPr>
                          <w:p w14:paraId="23C42B37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GINGER BEER</w:t>
                            </w:r>
                          </w:p>
                          <w:p w14:paraId="710282A4" w14:textId="60D03A03" w:rsidR="0013482C" w:rsidRPr="00DD5C14" w:rsidRDefault="0013482C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PORTER</w:t>
                            </w:r>
                          </w:p>
                        </w:tc>
                        <w:tc>
                          <w:tcPr>
                            <w:tcW w:w="1915" w:type="pct"/>
                            <w:gridSpan w:val="2"/>
                          </w:tcPr>
                          <w:p w14:paraId="085ACA0A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501" w:type="pct"/>
                          </w:tcPr>
                          <w:p w14:paraId="6E20B0AC" w14:textId="77777777" w:rsidR="007D4C62" w:rsidRPr="00DD5C14" w:rsidRDefault="004F1ED5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9</w:t>
                            </w:r>
                          </w:p>
                          <w:p w14:paraId="1E0589DF" w14:textId="7726A2FA" w:rsidR="0013482C" w:rsidRPr="00DD5C14" w:rsidRDefault="0013482C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82" w:type="pct"/>
                          </w:tcPr>
                          <w:p w14:paraId="6B1323E4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1</w:t>
                            </w:r>
                            <w:r w:rsidR="00F6270D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3</w:t>
                            </w:r>
                          </w:p>
                          <w:p w14:paraId="5586F83E" w14:textId="47796C3B" w:rsidR="0013482C" w:rsidRPr="00DD5C14" w:rsidRDefault="0013482C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12</w:t>
                            </w:r>
                          </w:p>
                        </w:tc>
                      </w:tr>
                      <w:tr w:rsidR="00E60636" w:rsidRPr="00BD6C82" w14:paraId="79AA855B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931" w:type="pct"/>
                          </w:tcPr>
                          <w:p w14:paraId="102406BC" w14:textId="77777777" w:rsidR="007D4C62" w:rsidRPr="00DD5C14" w:rsidRDefault="00BC1285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  <w:u w:val="single"/>
                              </w:rPr>
                              <w:t>PACKAGED.</w:t>
                            </w:r>
                          </w:p>
                        </w:tc>
                        <w:tc>
                          <w:tcPr>
                            <w:tcW w:w="851" w:type="pct"/>
                            <w:gridSpan w:val="3"/>
                          </w:tcPr>
                          <w:p w14:paraId="51231D35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915" w:type="pct"/>
                            <w:gridSpan w:val="2"/>
                          </w:tcPr>
                          <w:p w14:paraId="4B245BF6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501" w:type="pct"/>
                          </w:tcPr>
                          <w:p w14:paraId="4CE8C0D0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582" w:type="pct"/>
                          </w:tcPr>
                          <w:p w14:paraId="1839BA3D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  <w:tr w:rsidR="00E60636" w:rsidRPr="00BD6C82" w14:paraId="2CF88250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931" w:type="pct"/>
                          </w:tcPr>
                          <w:p w14:paraId="1DCAF40A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IPA</w:t>
                            </w:r>
                          </w:p>
                        </w:tc>
                        <w:tc>
                          <w:tcPr>
                            <w:tcW w:w="851" w:type="pct"/>
                            <w:gridSpan w:val="3"/>
                          </w:tcPr>
                          <w:p w14:paraId="0E00E067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915" w:type="pct"/>
                            <w:gridSpan w:val="2"/>
                          </w:tcPr>
                          <w:p w14:paraId="52AD8ECE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501" w:type="pct"/>
                          </w:tcPr>
                          <w:p w14:paraId="674C684C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582" w:type="pct"/>
                          </w:tcPr>
                          <w:p w14:paraId="794A2849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12</w:t>
                            </w:r>
                          </w:p>
                        </w:tc>
                      </w:tr>
                      <w:tr w:rsidR="00E60636" w:rsidRPr="00BD6C82" w14:paraId="69107910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931" w:type="pct"/>
                          </w:tcPr>
                          <w:p w14:paraId="54AC1266" w14:textId="77777777" w:rsidR="007D4C62" w:rsidRPr="00DD5C14" w:rsidRDefault="00577A8E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STOUT</w:t>
                            </w:r>
                          </w:p>
                        </w:tc>
                        <w:tc>
                          <w:tcPr>
                            <w:tcW w:w="851" w:type="pct"/>
                            <w:gridSpan w:val="3"/>
                          </w:tcPr>
                          <w:p w14:paraId="684ABD00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915" w:type="pct"/>
                            <w:gridSpan w:val="2"/>
                          </w:tcPr>
                          <w:p w14:paraId="1641A310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501" w:type="pct"/>
                          </w:tcPr>
                          <w:p w14:paraId="6F194C2A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582" w:type="pct"/>
                          </w:tcPr>
                          <w:p w14:paraId="388BDFAB" w14:textId="77777777" w:rsidR="007D4C62" w:rsidRPr="00DD5C14" w:rsidRDefault="00E60636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10</w:t>
                            </w:r>
                          </w:p>
                        </w:tc>
                      </w:tr>
                      <w:tr w:rsidR="00E60636" w:rsidRPr="00BD6C82" w14:paraId="30AB37A9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1483" w:type="pct"/>
                            <w:gridSpan w:val="3"/>
                          </w:tcPr>
                          <w:p w14:paraId="380141C4" w14:textId="77777777" w:rsidR="007D4C62" w:rsidRPr="00DD5C14" w:rsidRDefault="00577A8E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APPLE CIDER</w:t>
                            </w:r>
                          </w:p>
                          <w:p w14:paraId="2FA5CBDF" w14:textId="3975DCA2" w:rsidR="00DD5C14" w:rsidRPr="00DD5C14" w:rsidRDefault="00DD5C14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FREETIME</w:t>
                            </w: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 xml:space="preserve"> 0%ALCOHOL</w:t>
                            </w:r>
                          </w:p>
                          <w:p w14:paraId="2344C5B6" w14:textId="77777777" w:rsidR="00577A8E" w:rsidRPr="00DD5C14" w:rsidRDefault="00577A8E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299" w:type="pct"/>
                          </w:tcPr>
                          <w:p w14:paraId="206191DD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915" w:type="pct"/>
                            <w:gridSpan w:val="2"/>
                          </w:tcPr>
                          <w:p w14:paraId="5A258E58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501" w:type="pct"/>
                          </w:tcPr>
                          <w:p w14:paraId="6DD2B59C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582" w:type="pct"/>
                          </w:tcPr>
                          <w:p w14:paraId="6496C0B2" w14:textId="77777777" w:rsidR="007D4C62" w:rsidRPr="00DD5C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>10</w:t>
                            </w:r>
                          </w:p>
                          <w:p w14:paraId="478E143D" w14:textId="4E555C66" w:rsidR="00DD5C14" w:rsidRPr="00DD5C14" w:rsidRDefault="00DD5C14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10"/>
                                <w:sz w:val="23"/>
                                <w:szCs w:val="23"/>
                              </w:rPr>
                              <w:t xml:space="preserve"> 8</w:t>
                            </w:r>
                          </w:p>
                        </w:tc>
                      </w:tr>
                      <w:tr w:rsidR="00E60636" w:rsidRPr="00BD6C82" w14:paraId="02FCE4EF" w14:textId="77777777" w:rsidTr="00DD5C14">
                        <w:trPr>
                          <w:gridAfter w:val="1"/>
                          <w:wAfter w:w="220" w:type="pct"/>
                        </w:trPr>
                        <w:tc>
                          <w:tcPr>
                            <w:tcW w:w="931" w:type="pct"/>
                          </w:tcPr>
                          <w:p w14:paraId="33831D85" w14:textId="77777777" w:rsidR="007D4C62" w:rsidRPr="00D02D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w w:val="11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1" w:type="pct"/>
                            <w:gridSpan w:val="3"/>
                          </w:tcPr>
                          <w:p w14:paraId="481049F6" w14:textId="77777777" w:rsidR="007D4C62" w:rsidRPr="00D02D14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w w:val="11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15" w:type="pct"/>
                            <w:gridSpan w:val="2"/>
                          </w:tcPr>
                          <w:p w14:paraId="33F2499F" w14:textId="77777777" w:rsidR="007D4C62" w:rsidRPr="00511042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01" w:type="pct"/>
                          </w:tcPr>
                          <w:p w14:paraId="70FF17C6" w14:textId="77777777" w:rsidR="007D4C62" w:rsidRPr="00511042" w:rsidRDefault="007D4C62" w:rsidP="00E60636">
                            <w:pPr>
                              <w:spacing w:line="360" w:lineRule="auto"/>
                              <w:rPr>
                                <w:rFonts w:ascii="Aptos" w:hAnsi="Aptos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82" w:type="pct"/>
                          </w:tcPr>
                          <w:p w14:paraId="053FFDEB" w14:textId="77777777" w:rsidR="007D4C62" w:rsidRPr="000A363A" w:rsidRDefault="007D4C62" w:rsidP="00E60636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w w:val="110"/>
                              </w:rPr>
                            </w:pPr>
                          </w:p>
                        </w:tc>
                      </w:tr>
                    </w:tbl>
                    <w:p w14:paraId="3AE76005" w14:textId="77777777" w:rsidR="00572738" w:rsidRDefault="008F5D7E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3114" w:rsidRPr="00BC1285">
        <w:rPr>
          <w:rFonts w:cs="Times New Roman (Body CS)"/>
          <w:noProof/>
          <w:w w:val="110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E957655" wp14:editId="3A0BF915">
                <wp:simplePos x="0" y="0"/>
                <wp:positionH relativeFrom="column">
                  <wp:posOffset>-717550</wp:posOffset>
                </wp:positionH>
                <wp:positionV relativeFrom="paragraph">
                  <wp:posOffset>-565937</wp:posOffset>
                </wp:positionV>
                <wp:extent cx="7118430" cy="10548474"/>
                <wp:effectExtent l="0" t="0" r="0" b="0"/>
                <wp:wrapNone/>
                <wp:docPr id="101019132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18430" cy="10548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3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535"/>
                              <w:gridCol w:w="5373"/>
                              <w:gridCol w:w="876"/>
                            </w:tblGrid>
                            <w:tr w:rsidR="00D02D14" w:rsidRPr="00944554" w14:paraId="4AADA769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114C96DD" w14:textId="77777777" w:rsidR="00944554" w:rsidRPr="00812BB5" w:rsidRDefault="00C9058C" w:rsidP="00D32D90">
                                  <w:pPr>
                                    <w:spacing w:line="360" w:lineRule="auto"/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812BB5"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  <w:u w:val="single"/>
                                    </w:rPr>
                                    <w:t>DESSERTS.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424461F8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546F3E16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02D14" w:rsidRPr="00944554" w14:paraId="4E4EBED3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02FC43AF" w14:textId="4B3AFB41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="00CD320B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ANGO &amp; PASSIONFRUIT SORBET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22BD5091" w14:textId="4A7D15B4" w:rsidR="00944554" w:rsidRPr="00D32D90" w:rsidRDefault="00CD320B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Topolino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53C882CC" w14:textId="77777777" w:rsidR="00944554" w:rsidRPr="00D32D90" w:rsidRDefault="00941BF4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D02D14"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D02D14" w:rsidRPr="00944554" w14:paraId="4BC5DD97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3DFB8203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CRÈME BRULEE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74B7935D" w14:textId="77777777" w:rsidR="00944554" w:rsidRPr="00D32D90" w:rsidRDefault="00D02D1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Pistachio biscotti</w:t>
                                  </w: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419D54AA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D02D14" w:rsidRPr="00944554" w14:paraId="407B3AA1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00D2CFE9" w14:textId="0C96B9E4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CHOC</w:t>
                                  </w:r>
                                  <w:r w:rsidR="00057F86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="001130FB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ORANGE</w:t>
                                  </w: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1226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MOUSSE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327EE042" w14:textId="5CB9F393" w:rsidR="00944554" w:rsidRPr="00CD320B" w:rsidRDefault="001130FB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="00D12264" w:rsidRPr="00EA1BA8"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rème anglaise</w:t>
                                  </w:r>
                                  <w:r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 xml:space="preserve"> &amp; </w:t>
                                  </w:r>
                                  <w:r w:rsid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aspberr</w:t>
                                  </w:r>
                                  <w:r w:rsidR="00780AA2"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ies</w:t>
                                  </w: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486E09D0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D02D14" w:rsidRPr="00944554" w14:paraId="56B08EB7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52850E59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558460B2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527E69E0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02D14" w:rsidRPr="00944554" w14:paraId="364F5939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4E5FE23D" w14:textId="77777777" w:rsidR="00C9058C" w:rsidRPr="00812BB5" w:rsidRDefault="00C9058C" w:rsidP="00D32D90">
                                  <w:pPr>
                                    <w:spacing w:line="360" w:lineRule="auto"/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812BB5"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  <w:u w:val="single"/>
                                    </w:rPr>
                                    <w:t>DESSERT COCKTAILS.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4F771D3E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27A9C09F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02D14" w:rsidRPr="00944554" w14:paraId="51A0EB0F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1D1EA1CC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PISTACHIO MARTINI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3B31CA87" w14:textId="77777777" w:rsidR="00944554" w:rsidRPr="00D32D90" w:rsidRDefault="00D02D1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Pistachio liqueur, white choc, vanilla, amaretto</w:t>
                                  </w: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00337876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D02D14" w:rsidRPr="00944554" w14:paraId="2D1DE446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25666E07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STRAWBERRIES &amp; CREAM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6597C0A8" w14:textId="77777777" w:rsidR="00944554" w:rsidRPr="00D32D90" w:rsidRDefault="00F6311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Chambord, white choc, vanilla, cream</w:t>
                                  </w: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09C6DD21" w14:textId="77777777" w:rsidR="00944554" w:rsidRPr="00D32D90" w:rsidRDefault="00BC1285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D02D14" w:rsidRPr="00944554" w14:paraId="2DA6548A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6ECB2E7D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03C3622E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799A406B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02D14" w:rsidRPr="00944554" w14:paraId="367D53AB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6105FBC9" w14:textId="77777777" w:rsidR="00C9058C" w:rsidRPr="004F739D" w:rsidRDefault="00C9058C" w:rsidP="00D32D90">
                                  <w:pPr>
                                    <w:spacing w:line="360" w:lineRule="auto"/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4F739D"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  <w:u w:val="single"/>
                                    </w:rPr>
                                    <w:t>DESSERT WINES.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3D993D10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3AC86FFF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60ml</w:t>
                                  </w:r>
                                </w:p>
                              </w:tc>
                            </w:tr>
                            <w:tr w:rsidR="00D02D14" w:rsidRPr="00944554" w14:paraId="356723E8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00FF8C49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RIESLING FREAK NO. 7, FORTIFIED, SA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66B572BB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59FF6233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D02D14" w:rsidRPr="00944554" w14:paraId="3BCE9444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50D94BE7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YALUMBA MUSEUM ANTIQUE TAWNY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3B41C7D7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659C64A9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D02D14" w:rsidRPr="00944554" w14:paraId="03038448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7F1ACB9E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42026136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70583559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02D14" w:rsidRPr="00944554" w14:paraId="71D56702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38F675AE" w14:textId="77777777" w:rsidR="00944554" w:rsidRPr="004F739D" w:rsidRDefault="00C9058C" w:rsidP="00D32D90">
                                  <w:pPr>
                                    <w:spacing w:line="360" w:lineRule="auto"/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4F739D"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  <w:u w:val="single"/>
                                    </w:rPr>
                                    <w:t>WHISKEYS.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620D5E8A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35F0CC2B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30ml</w:t>
                                  </w:r>
                                </w:p>
                              </w:tc>
                            </w:tr>
                            <w:tr w:rsidR="00D02D14" w:rsidRPr="00944554" w14:paraId="7E2933D1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22DDAC51" w14:textId="77777777" w:rsidR="00944554" w:rsidRPr="00D32D90" w:rsidRDefault="00B6330A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GLEN MORAY</w:t>
                                  </w:r>
                                  <w:r w:rsidR="00C9058C"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 xml:space="preserve"> 40%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2D286B2E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02A48FB1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6A5D8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02D14" w:rsidRPr="00944554" w14:paraId="148F9565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0DB5D3D0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JACK DANIELS 40%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138B98C6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6D709EF9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6A5D8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02D14" w:rsidRPr="00944554" w14:paraId="421D360A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6362FC8F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JAMESON 40%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677FF4FB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32E624C4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6A5D8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02D14" w:rsidRPr="00944554" w14:paraId="203D5B66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75AEF85E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SLANE IRISH WHISKEY 40%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547B2D13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147D2692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6A5D8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D02D14" w:rsidRPr="00944554" w14:paraId="21E4EC69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6CE81FE9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THE WHISTLER MOSAIC 46%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201D0EE7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15D184EB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6A5D8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D02D14" w:rsidRPr="00944554" w14:paraId="312FD2A6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664E4518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STARWARD NOVA SINGLE MALT 41%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63BD9876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7B8ED289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6A5D8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D02D14" w:rsidRPr="00944554" w14:paraId="55217C4E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12B0EDF8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28A5F765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0210AF4B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02D14" w:rsidRPr="00944554" w14:paraId="768E0622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00AA8EB0" w14:textId="77777777" w:rsidR="00944554" w:rsidRPr="004F739D" w:rsidRDefault="00C9058C" w:rsidP="00D32D90">
                                  <w:pPr>
                                    <w:spacing w:line="360" w:lineRule="auto"/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4F739D"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  <w:u w:val="single"/>
                                    </w:rPr>
                                    <w:t>SCOTCH WHISKY.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2A30B1F5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2927CA70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30ml</w:t>
                                  </w:r>
                                </w:p>
                              </w:tc>
                            </w:tr>
                            <w:tr w:rsidR="00D02D14" w:rsidRPr="00944554" w14:paraId="501D9D4A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418E4DEF" w14:textId="2234C4DC" w:rsidR="00944554" w:rsidRPr="00D32D90" w:rsidRDefault="0071008E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 xml:space="preserve">THE SINGLETON </w:t>
                                  </w:r>
                                  <w:proofErr w:type="gramStart"/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12 YEAR OLD</w:t>
                                  </w:r>
                                  <w:proofErr w:type="gramEnd"/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C9058C"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0B50AA8F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30ABF688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6A5D8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02D14" w:rsidRPr="00944554" w14:paraId="06743210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1B281094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NAKED MALT BLENDED 40%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6B10B86F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7B805CC7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6A5D8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D02D14" w:rsidRPr="00944554" w14:paraId="58C11654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32B1355A" w14:textId="057409D6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THE GLEN</w:t>
                                  </w:r>
                                  <w:r w:rsidR="0071008E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MORAY</w:t>
                                  </w: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71008E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 xml:space="preserve"> YEAR OLD</w:t>
                                  </w:r>
                                  <w:proofErr w:type="gramEnd"/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 xml:space="preserve"> 40%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5358979C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08BD1451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6A5D8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02D14" w:rsidRPr="00944554" w14:paraId="2BDAFBC9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0282897C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THE GLENTURRET 43%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64E0FBEA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262D1DBF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6A5D8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02D14" w:rsidRPr="00944554" w14:paraId="263E1C51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0AFA07DE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GLENDRONACH PORT WOOD 46%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350C8BD1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3D5CA54C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6A5D8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02D14" w:rsidRPr="00944554" w14:paraId="699CE849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37D122BF" w14:textId="77777777" w:rsidR="00944554" w:rsidRPr="00D32D90" w:rsidRDefault="00C9058C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GLENDRONACH</w:t>
                                  </w:r>
                                  <w:r w:rsidR="00BC1285"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="00BC1285"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12 YEAR OLD</w:t>
                                  </w:r>
                                  <w:proofErr w:type="gramEnd"/>
                                  <w:r w:rsidR="00BC1285"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 xml:space="preserve"> 43%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6D2ED2A0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38532AC7" w14:textId="77777777" w:rsidR="00944554" w:rsidRPr="00D32D90" w:rsidRDefault="00BC1285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6A5D8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02D14" w:rsidRPr="00944554" w14:paraId="7D80C7AC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43882A1C" w14:textId="77777777" w:rsidR="00944554" w:rsidRPr="00D32D90" w:rsidRDefault="00BC1285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 xml:space="preserve">BENRIACH </w:t>
                                  </w:r>
                                  <w:proofErr w:type="gramStart"/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12 YEAR OLD</w:t>
                                  </w:r>
                                  <w:proofErr w:type="gramEnd"/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 xml:space="preserve"> 46%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59C45C19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5D0E0272" w14:textId="77777777" w:rsidR="00944554" w:rsidRPr="00D32D90" w:rsidRDefault="00BC1285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6A5D8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D02D14" w:rsidRPr="00944554" w14:paraId="3E2D3394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5078FFC7" w14:textId="77777777" w:rsidR="00944554" w:rsidRPr="00D32D90" w:rsidRDefault="00BC1285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 xml:space="preserve">THE MACALLAN </w:t>
                                  </w:r>
                                  <w:proofErr w:type="gramStart"/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12 YEAR OLD</w:t>
                                  </w:r>
                                  <w:proofErr w:type="gramEnd"/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 xml:space="preserve"> 43%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4CF95D85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15858432" w14:textId="77777777" w:rsidR="00944554" w:rsidRPr="00D32D90" w:rsidRDefault="00BC1285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D02D14" w:rsidRPr="00944554" w14:paraId="44B18039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67207E31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64961E4D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6E155D84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32D90" w:rsidRPr="00944554" w14:paraId="4901172A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6890DA81" w14:textId="77777777" w:rsidR="00944554" w:rsidRPr="004F739D" w:rsidRDefault="00BC1285" w:rsidP="00D32D90">
                                  <w:pPr>
                                    <w:spacing w:line="360" w:lineRule="auto"/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4F739D"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  <w:u w:val="single"/>
                                    </w:rPr>
                                    <w:t>JAPANESE WHISKEY.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181B71DD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6FEBED72" w14:textId="77777777" w:rsidR="00944554" w:rsidRPr="00D32D90" w:rsidRDefault="00BC1285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30ml</w:t>
                                  </w:r>
                                </w:p>
                              </w:tc>
                            </w:tr>
                            <w:tr w:rsidR="00D32D90" w:rsidRPr="00944554" w14:paraId="0C259D33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49E27D8D" w14:textId="77777777" w:rsidR="00944554" w:rsidRPr="00D32D90" w:rsidRDefault="00BC1285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NIKKA FROM THE BARREL 51%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10F75527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7B8A8538" w14:textId="77777777" w:rsidR="00944554" w:rsidRPr="00D32D90" w:rsidRDefault="00BC1285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6A5D8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32D90" w:rsidRPr="00944554" w14:paraId="64776F12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1A0C5791" w14:textId="77777777" w:rsidR="00944554" w:rsidRPr="00D32D90" w:rsidRDefault="00BC1285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NIKKA COFFEY MALT WHISKEY 45%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66880554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0B415570" w14:textId="77777777" w:rsidR="00944554" w:rsidRPr="00D32D90" w:rsidRDefault="00BC1285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6A5D8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32D90" w:rsidRPr="00944554" w14:paraId="06AC552E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54ECE705" w14:textId="77777777" w:rsidR="00944554" w:rsidRPr="00D32D90" w:rsidRDefault="00BC1285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THE HAKUSHU 43%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1F6790B9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6327BDE1" w14:textId="77777777" w:rsidR="00944554" w:rsidRPr="00D32D90" w:rsidRDefault="00BC1285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6A5D8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D32D90" w:rsidRPr="00944554" w14:paraId="0C0C5586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1C4C8387" w14:textId="77777777" w:rsidR="00944554" w:rsidRPr="00D32D90" w:rsidRDefault="00BC1285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THE HIBIKI 43%</w:t>
                                  </w: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3E5EA643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501D3879" w14:textId="77777777" w:rsidR="00944554" w:rsidRPr="00D32D90" w:rsidRDefault="00BC1285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  <w:r w:rsidRPr="00D32D9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D32D90" w:rsidRPr="00944554" w14:paraId="040F25BC" w14:textId="77777777" w:rsidTr="00D32D90">
                              <w:trPr>
                                <w:trHeight w:val="137"/>
                              </w:trPr>
                              <w:tc>
                                <w:tcPr>
                                  <w:tcW w:w="2103" w:type="pct"/>
                                  <w:vAlign w:val="center"/>
                                </w:tcPr>
                                <w:p w14:paraId="5039A7CE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3B4928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1" w:type="pct"/>
                                  <w:vAlign w:val="center"/>
                                </w:tcPr>
                                <w:p w14:paraId="4EE77788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" w:hAnsi="Aptos"/>
                                      <w:color w:val="4A442A" w:themeColor="background2" w:themeShade="40"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pct"/>
                                  <w:vAlign w:val="center"/>
                                </w:tcPr>
                                <w:p w14:paraId="20E17340" w14:textId="77777777" w:rsidR="00944554" w:rsidRPr="00D32D90" w:rsidRDefault="00944554" w:rsidP="00D32D90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w w:val="10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275BB6" w14:textId="77777777" w:rsidR="00572738" w:rsidRPr="00944554" w:rsidRDefault="00572738" w:rsidP="00726F46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57655" id="Text Box 26" o:spid="_x0000_s1027" type="#_x0000_t202" style="position:absolute;margin-left:-56.5pt;margin-top:-44.55pt;width:560.5pt;height:830.6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93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535"/>
                        <w:gridCol w:w="5373"/>
                        <w:gridCol w:w="876"/>
                      </w:tblGrid>
                      <w:tr w:rsidR="00D02D14" w:rsidRPr="00944554" w14:paraId="4AADA769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114C96DD" w14:textId="77777777" w:rsidR="00944554" w:rsidRPr="00812BB5" w:rsidRDefault="00C9058C" w:rsidP="00D32D90">
                            <w:pPr>
                              <w:spacing w:line="360" w:lineRule="auto"/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12BB5"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  <w:u w:val="single"/>
                              </w:rPr>
                              <w:t>DESSERTS.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424461F8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546F3E16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02D14" w:rsidRPr="00944554" w14:paraId="4E4EBED3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02FC43AF" w14:textId="4B3AFB41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M</w:t>
                            </w:r>
                            <w:r w:rsidR="00CD320B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ANGO &amp; PASSIONFRUIT SORBET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22BD5091" w14:textId="4A7D15B4" w:rsidR="00944554" w:rsidRPr="00D32D90" w:rsidRDefault="00CD320B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Topolino</w:t>
                            </w:r>
                            <w:proofErr w:type="spellEnd"/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53C882CC" w14:textId="77777777" w:rsidR="00944554" w:rsidRPr="00D32D90" w:rsidRDefault="00941BF4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02D14"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</w:tr>
                      <w:tr w:rsidR="00D02D14" w:rsidRPr="00944554" w14:paraId="4BC5DD97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3DFB8203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CRÈME BRULEE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74B7935D" w14:textId="77777777" w:rsidR="00944554" w:rsidRPr="00D32D90" w:rsidRDefault="00D02D1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Pistachio biscotti</w:t>
                            </w: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419D54AA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c>
                      </w:tr>
                      <w:tr w:rsidR="00D02D14" w:rsidRPr="00944554" w14:paraId="407B3AA1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00D2CFE9" w14:textId="0C96B9E4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CHOC</w:t>
                            </w:r>
                            <w:r w:rsidR="00057F86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-</w:t>
                            </w:r>
                            <w:r w:rsidR="001130FB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ORANGE</w:t>
                            </w: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226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MOUSSE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327EE042" w14:textId="5CB9F393" w:rsidR="00944554" w:rsidRPr="00CD320B" w:rsidRDefault="001130FB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</w:rPr>
                            </w:pPr>
                            <w:r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C</w:t>
                            </w:r>
                            <w:r w:rsidR="00D12264" w:rsidRPr="00EA1BA8"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rème anglaise</w:t>
                            </w:r>
                            <w:r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r w:rsidR="00DD5C14"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aspberr</w:t>
                            </w:r>
                            <w:r w:rsidR="00780AA2"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ies</w:t>
                            </w: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486E09D0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c>
                      </w:tr>
                      <w:tr w:rsidR="00D02D14" w:rsidRPr="00944554" w14:paraId="56B08EB7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52850E59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558460B2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527E69E0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02D14" w:rsidRPr="00944554" w14:paraId="364F5939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4E5FE23D" w14:textId="77777777" w:rsidR="00C9058C" w:rsidRPr="00812BB5" w:rsidRDefault="00C9058C" w:rsidP="00D32D90">
                            <w:pPr>
                              <w:spacing w:line="360" w:lineRule="auto"/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12BB5"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  <w:u w:val="single"/>
                              </w:rPr>
                              <w:t>DESSERT COCKTAILS.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4F771D3E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27A9C09F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02D14" w:rsidRPr="00944554" w14:paraId="51A0EB0F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1D1EA1CC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PISTACHIO MARTINI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3B31CA87" w14:textId="77777777" w:rsidR="00944554" w:rsidRPr="00D32D90" w:rsidRDefault="00D02D1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Pistachio liqueur, white choc, vanilla, amaretto</w:t>
                            </w: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00337876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</w:tr>
                      <w:tr w:rsidR="00D02D14" w:rsidRPr="00944554" w14:paraId="2D1DE446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25666E07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STRAWBERRIES &amp; CREAM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6597C0A8" w14:textId="77777777" w:rsidR="00944554" w:rsidRPr="00D32D90" w:rsidRDefault="00F6311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Chambord, white choc, vanilla, cream</w:t>
                            </w: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09C6DD21" w14:textId="77777777" w:rsidR="00944554" w:rsidRPr="00D32D90" w:rsidRDefault="00BC1285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</w:tr>
                      <w:tr w:rsidR="00D02D14" w:rsidRPr="00944554" w14:paraId="2DA6548A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6ECB2E7D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03C3622E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799A406B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02D14" w:rsidRPr="00944554" w14:paraId="367D53AB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6105FBC9" w14:textId="77777777" w:rsidR="00C9058C" w:rsidRPr="004F739D" w:rsidRDefault="00C9058C" w:rsidP="00D32D90">
                            <w:pPr>
                              <w:spacing w:line="360" w:lineRule="auto"/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F739D"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  <w:u w:val="single"/>
                              </w:rPr>
                              <w:t>DESSERT WINES.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3D993D10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3AC86FFF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60ml</w:t>
                            </w:r>
                          </w:p>
                        </w:tc>
                      </w:tr>
                      <w:tr w:rsidR="00D02D14" w:rsidRPr="00944554" w14:paraId="356723E8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00FF8C49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RIESLING FREAK NO. 7, FORTIFIED, SA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66B572BB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59FF6233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c>
                      </w:tr>
                      <w:tr w:rsidR="00D02D14" w:rsidRPr="00944554" w14:paraId="3BCE9444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50D94BE7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YALUMBA MUSEUM ANTIQUE TAWNY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3B41C7D7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659C64A9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c>
                      </w:tr>
                      <w:tr w:rsidR="00D02D14" w:rsidRPr="00944554" w14:paraId="03038448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7F1ACB9E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42026136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70583559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02D14" w:rsidRPr="00944554" w14:paraId="71D56702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38F675AE" w14:textId="77777777" w:rsidR="00944554" w:rsidRPr="004F739D" w:rsidRDefault="00C9058C" w:rsidP="00D32D90">
                            <w:pPr>
                              <w:spacing w:line="360" w:lineRule="auto"/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F739D"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  <w:u w:val="single"/>
                              </w:rPr>
                              <w:t>WHISKEYS.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620D5E8A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35F0CC2B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30ml</w:t>
                            </w:r>
                          </w:p>
                        </w:tc>
                      </w:tr>
                      <w:tr w:rsidR="00D02D14" w:rsidRPr="00944554" w14:paraId="7E2933D1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22DDAC51" w14:textId="77777777" w:rsidR="00944554" w:rsidRPr="00D32D90" w:rsidRDefault="00B6330A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GLEN MORAY</w:t>
                            </w:r>
                            <w:r w:rsidR="00C9058C"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 xml:space="preserve"> 40%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2D286B2E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02A48FB1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</w:t>
                            </w:r>
                            <w:r w:rsidR="006A5D8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 w:rsidR="00D02D14" w:rsidRPr="00944554" w14:paraId="148F9565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0DB5D3D0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JACK DANIELS 40%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138B98C6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6D709EF9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</w:t>
                            </w:r>
                            <w:r w:rsidR="006A5D8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 w:rsidR="00D02D14" w:rsidRPr="00944554" w14:paraId="421D360A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6362FC8F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JAMESON 40%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677FF4FB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32E624C4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</w:t>
                            </w:r>
                            <w:r w:rsidR="006A5D8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 w:rsidR="00D02D14" w:rsidRPr="00944554" w14:paraId="203D5B66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75AEF85E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SLANE IRISH WHISKEY 40%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547B2D13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147D2692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</w:t>
                            </w:r>
                            <w:r w:rsidR="006A5D8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</w:tr>
                      <w:tr w:rsidR="00D02D14" w:rsidRPr="00944554" w14:paraId="21E4EC69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6CE81FE9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THE WHISTLER MOSAIC 46%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201D0EE7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15D184EB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</w:t>
                            </w:r>
                            <w:r w:rsidR="006A5D8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</w:tr>
                      <w:tr w:rsidR="00D02D14" w:rsidRPr="00944554" w14:paraId="312FD2A6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664E4518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STARWARD NOVA SINGLE MALT 41%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63BD9876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7B8ED289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</w:t>
                            </w:r>
                            <w:r w:rsidR="006A5D8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</w:tr>
                      <w:tr w:rsidR="00D02D14" w:rsidRPr="00944554" w14:paraId="55217C4E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12B0EDF8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28A5F765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0210AF4B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02D14" w:rsidRPr="00944554" w14:paraId="768E0622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00AA8EB0" w14:textId="77777777" w:rsidR="00944554" w:rsidRPr="004F739D" w:rsidRDefault="00C9058C" w:rsidP="00D32D90">
                            <w:pPr>
                              <w:spacing w:line="360" w:lineRule="auto"/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F739D"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  <w:u w:val="single"/>
                              </w:rPr>
                              <w:t>SCOTCH WHISKY.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2A30B1F5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2927CA70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30ml</w:t>
                            </w:r>
                          </w:p>
                        </w:tc>
                      </w:tr>
                      <w:tr w:rsidR="00D02D14" w:rsidRPr="00944554" w14:paraId="501D9D4A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418E4DEF" w14:textId="2234C4DC" w:rsidR="00944554" w:rsidRPr="00D32D90" w:rsidRDefault="0071008E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 xml:space="preserve">THE SINGLETON </w:t>
                            </w:r>
                            <w:proofErr w:type="gramStart"/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12 YEAR OLD</w:t>
                            </w:r>
                            <w:proofErr w:type="gramEnd"/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058C"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0B50AA8F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30ABF688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</w:t>
                            </w:r>
                            <w:r w:rsidR="006A5D8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 w:rsidR="00D02D14" w:rsidRPr="00944554" w14:paraId="06743210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1B281094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NAKED MALT BLENDED 40%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6B10B86F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7B805CC7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</w:t>
                            </w:r>
                            <w:r w:rsidR="006A5D8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</w:tr>
                      <w:tr w:rsidR="00D02D14" w:rsidRPr="00944554" w14:paraId="58C11654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32B1355A" w14:textId="057409D6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THE GLEN</w:t>
                            </w:r>
                            <w:r w:rsidR="0071008E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MORAY</w:t>
                            </w: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</w:t>
                            </w:r>
                            <w:r w:rsidR="0071008E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0</w:t>
                            </w: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 xml:space="preserve"> YEAR OLD</w:t>
                            </w:r>
                            <w:proofErr w:type="gramEnd"/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 xml:space="preserve"> 40%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5358979C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08BD1451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</w:t>
                            </w:r>
                            <w:r w:rsidR="006A5D8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D02D14" w:rsidRPr="00944554" w14:paraId="2BDAFBC9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0282897C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THE GLENTURRET 43%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64E0FBEA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262D1DBF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</w:t>
                            </w:r>
                            <w:r w:rsidR="006A5D8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D02D14" w:rsidRPr="00944554" w14:paraId="263E1C51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0AFA07DE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GLENDRONACH PORT WOOD 46%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350C8BD1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3D5CA54C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</w:t>
                            </w:r>
                            <w:r w:rsidR="006A5D8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D02D14" w:rsidRPr="00944554" w14:paraId="699CE849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37D122BF" w14:textId="77777777" w:rsidR="00944554" w:rsidRPr="00D32D90" w:rsidRDefault="00C9058C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GLENDRONACH</w:t>
                            </w:r>
                            <w:r w:rsidR="00BC1285"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BC1285"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12 YEAR OLD</w:t>
                            </w:r>
                            <w:proofErr w:type="gramEnd"/>
                            <w:r w:rsidR="00BC1285"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 xml:space="preserve"> 43%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6D2ED2A0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38532AC7" w14:textId="77777777" w:rsidR="00944554" w:rsidRPr="00D32D90" w:rsidRDefault="00BC1285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</w:t>
                            </w:r>
                            <w:r w:rsidR="006A5D8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D02D14" w:rsidRPr="00944554" w14:paraId="7D80C7AC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43882A1C" w14:textId="77777777" w:rsidR="00944554" w:rsidRPr="00D32D90" w:rsidRDefault="00BC1285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 xml:space="preserve">BENRIACH </w:t>
                            </w:r>
                            <w:proofErr w:type="gramStart"/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12 YEAR OLD</w:t>
                            </w:r>
                            <w:proofErr w:type="gramEnd"/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 xml:space="preserve"> 46%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59C45C19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5D0E0272" w14:textId="77777777" w:rsidR="00944554" w:rsidRPr="00D32D90" w:rsidRDefault="00BC1285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</w:t>
                            </w:r>
                            <w:r w:rsidR="006A5D8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</w:tr>
                      <w:tr w:rsidR="00D02D14" w:rsidRPr="00944554" w14:paraId="3E2D3394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5078FFC7" w14:textId="77777777" w:rsidR="00944554" w:rsidRPr="00D32D90" w:rsidRDefault="00BC1285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 xml:space="preserve">THE MACALLAN </w:t>
                            </w:r>
                            <w:proofErr w:type="gramStart"/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12 YEAR OLD</w:t>
                            </w:r>
                            <w:proofErr w:type="gramEnd"/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 xml:space="preserve"> 43%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4CF95D85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15858432" w14:textId="77777777" w:rsidR="00944554" w:rsidRPr="00D32D90" w:rsidRDefault="00BC1285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</w:tr>
                      <w:tr w:rsidR="00D02D14" w:rsidRPr="00944554" w14:paraId="44B18039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67207E31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64961E4D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6E155D84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32D90" w:rsidRPr="00944554" w14:paraId="4901172A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6890DA81" w14:textId="77777777" w:rsidR="00944554" w:rsidRPr="004F739D" w:rsidRDefault="00BC1285" w:rsidP="00D32D90">
                            <w:pPr>
                              <w:spacing w:line="360" w:lineRule="auto"/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F739D"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  <w:u w:val="single"/>
                              </w:rPr>
                              <w:t>JAPANESE WHISKEY.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181B71DD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6FEBED72" w14:textId="77777777" w:rsidR="00944554" w:rsidRPr="00D32D90" w:rsidRDefault="00BC1285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30ml</w:t>
                            </w:r>
                          </w:p>
                        </w:tc>
                      </w:tr>
                      <w:tr w:rsidR="00D32D90" w:rsidRPr="00944554" w14:paraId="0C259D33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49E27D8D" w14:textId="77777777" w:rsidR="00944554" w:rsidRPr="00D32D90" w:rsidRDefault="00BC1285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NIKKA FROM THE BARREL 51%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10F75527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7B8A8538" w14:textId="77777777" w:rsidR="00944554" w:rsidRPr="00D32D90" w:rsidRDefault="00BC1285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</w:t>
                            </w:r>
                            <w:r w:rsidR="006A5D8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D32D90" w:rsidRPr="00944554" w14:paraId="64776F12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1A0C5791" w14:textId="77777777" w:rsidR="00944554" w:rsidRPr="00D32D90" w:rsidRDefault="00BC1285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NIKKA COFFEY MALT WHISKEY 45%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66880554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0B415570" w14:textId="77777777" w:rsidR="00944554" w:rsidRPr="00D32D90" w:rsidRDefault="00BC1285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</w:t>
                            </w:r>
                            <w:r w:rsidR="006A5D8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D32D90" w:rsidRPr="00944554" w14:paraId="06AC552E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54ECE705" w14:textId="77777777" w:rsidR="00944554" w:rsidRPr="00D32D90" w:rsidRDefault="00BC1285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THE HAKUSHU 43%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1F6790B9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6327BDE1" w14:textId="77777777" w:rsidR="00944554" w:rsidRPr="00D32D90" w:rsidRDefault="00BC1285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1</w:t>
                            </w:r>
                            <w:r w:rsidR="006A5D8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</w:tr>
                      <w:tr w:rsidR="00D32D90" w:rsidRPr="00944554" w14:paraId="0C0C5586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1C4C8387" w14:textId="77777777" w:rsidR="00944554" w:rsidRPr="00D32D90" w:rsidRDefault="00BC1285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THE HIBIKI 43%</w:t>
                            </w: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3E5EA643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501D3879" w14:textId="77777777" w:rsidR="00944554" w:rsidRPr="00D32D90" w:rsidRDefault="00BC1285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D32D9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</w:tr>
                      <w:tr w:rsidR="00D32D90" w:rsidRPr="00944554" w14:paraId="040F25BC" w14:textId="77777777" w:rsidTr="00D32D90">
                        <w:trPr>
                          <w:trHeight w:val="137"/>
                        </w:trPr>
                        <w:tc>
                          <w:tcPr>
                            <w:tcW w:w="2103" w:type="pct"/>
                            <w:vAlign w:val="center"/>
                          </w:tcPr>
                          <w:p w14:paraId="5039A7CE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3B4928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91" w:type="pct"/>
                            <w:vAlign w:val="center"/>
                          </w:tcPr>
                          <w:p w14:paraId="4EE77788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" w:hAnsi="Aptos"/>
                                <w:color w:val="4A442A" w:themeColor="background2" w:themeShade="40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6" w:type="pct"/>
                            <w:vAlign w:val="center"/>
                          </w:tcPr>
                          <w:p w14:paraId="20E17340" w14:textId="77777777" w:rsidR="00944554" w:rsidRPr="00D32D90" w:rsidRDefault="00944554" w:rsidP="00D32D90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4275BB6" w14:textId="77777777" w:rsidR="00572738" w:rsidRPr="00944554" w:rsidRDefault="00572738" w:rsidP="00726F46">
                      <w:pPr>
                        <w:rPr>
                          <w:rFonts w:ascii="Aptos Display" w:hAnsi="Aptos Display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77FC" w:rsidRPr="00BC1285">
        <w:rPr>
          <w:rFonts w:cs="Times New Roman (Body CS)"/>
          <w:noProof/>
          <w:w w:val="110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ACF3FF3" wp14:editId="2207153F">
                <wp:simplePos x="0" y="0"/>
                <wp:positionH relativeFrom="column">
                  <wp:posOffset>6445885</wp:posOffset>
                </wp:positionH>
                <wp:positionV relativeFrom="paragraph">
                  <wp:posOffset>-691515</wp:posOffset>
                </wp:positionV>
                <wp:extent cx="7759065" cy="69215"/>
                <wp:effectExtent l="0" t="0" r="635" b="0"/>
                <wp:wrapNone/>
                <wp:docPr id="92360706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9065" cy="69215"/>
                        </a:xfrm>
                        <a:custGeom>
                          <a:avLst/>
                          <a:gdLst>
                            <a:gd name="T0" fmla="*/ 7759065 w 7560057"/>
                            <a:gd name="T1" fmla="*/ 0 h 69215"/>
                            <a:gd name="T2" fmla="*/ 0 w 7560057"/>
                            <a:gd name="T3" fmla="*/ 0 h 69215"/>
                            <a:gd name="T4" fmla="*/ 0 60000 65536"/>
                            <a:gd name="T5" fmla="*/ 0 60000 65536"/>
                            <a:gd name="T6" fmla="*/ 0 w 7560057"/>
                            <a:gd name="T7" fmla="*/ 0 h 69215"/>
                            <a:gd name="T8" fmla="*/ 7560057 w 7560057"/>
                            <a:gd name="T9" fmla="*/ 0 h 69215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7560057" h="69215">
                              <a:moveTo>
                                <a:pt x="756005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99665" id="AutoShape 28" o:spid="_x0000_s1026" style="position:absolute;margin-left:507.55pt;margin-top:-54.45pt;width:610.95pt;height:5.4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60057,69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" path="m7560057,l,e" filled="f" strokecolor="black [3200]" strokeweight=".5pt">
                <v:stroke joinstyle="miter"/>
                <v:path arrowok="t" o:connecttype="custom" o:connectlocs="7963312,0;0,0" o:connectangles="0,0" textboxrect="0,0,7560057,0"/>
              </v:shape>
            </w:pict>
          </mc:Fallback>
        </mc:AlternateContent>
      </w:r>
      <w:r w:rsidR="00E077FC" w:rsidRPr="00BC1285">
        <w:rPr>
          <w:rFonts w:cs="Times New Roman (Body CS)"/>
          <w:noProof/>
          <w:w w:val="110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BDFF4EC" wp14:editId="51825A62">
                <wp:simplePos x="0" y="0"/>
                <wp:positionH relativeFrom="column">
                  <wp:posOffset>-939165</wp:posOffset>
                </wp:positionH>
                <wp:positionV relativeFrom="paragraph">
                  <wp:posOffset>-691515</wp:posOffset>
                </wp:positionV>
                <wp:extent cx="7560310" cy="0"/>
                <wp:effectExtent l="0" t="0" r="0" b="0"/>
                <wp:wrapNone/>
                <wp:docPr id="103611542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0"/>
                        </a:xfrm>
                        <a:custGeom>
                          <a:avLst/>
                          <a:gdLst>
                            <a:gd name="T0" fmla="*/ 7560310 w 7560057"/>
                            <a:gd name="T1" fmla="*/ 0 w 7560057"/>
                            <a:gd name="T2" fmla="*/ 0 60000 65536"/>
                            <a:gd name="T3" fmla="*/ 0 60000 65536"/>
                            <a:gd name="T4" fmla="*/ 0 w 7560057"/>
                            <a:gd name="T5" fmla="*/ 7560057 w 7560057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7560057">
                              <a:moveTo>
                                <a:pt x="756005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CFD95" id="AutoShape 27" o:spid="_x0000_s1026" style="position:absolute;margin-left:-73.95pt;margin-top:-54.45pt;width:595.3pt;height:0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60057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" path="m7560057,l,e" filled="f" strokecolor="black [3200]" strokeweight=".5pt">
                <v:stroke joinstyle="miter"/>
                <v:path arrowok="t" o:connecttype="custom" o:connectlocs="7560563,0;0,0" o:connectangles="0,0" textboxrect="0,0,7560057,0"/>
              </v:shape>
            </w:pict>
          </mc:Fallback>
        </mc:AlternateContent>
      </w:r>
      <w:r w:rsidR="00E077FC" w:rsidRPr="00BC1285">
        <w:rPr>
          <w:rFonts w:cs="Times New Roman (Body CS)"/>
          <w:noProof/>
          <w:w w:val="110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7767239E" wp14:editId="4ACE5F95">
                <wp:simplePos x="0" y="0"/>
                <wp:positionH relativeFrom="column">
                  <wp:posOffset>6404610</wp:posOffset>
                </wp:positionH>
                <wp:positionV relativeFrom="paragraph">
                  <wp:posOffset>-977265</wp:posOffset>
                </wp:positionV>
                <wp:extent cx="0" cy="10729595"/>
                <wp:effectExtent l="0" t="0" r="0" b="1905"/>
                <wp:wrapNone/>
                <wp:docPr id="16492940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0729595"/>
                        </a:xfrm>
                        <a:custGeom>
                          <a:avLst/>
                          <a:gdLst>
                            <a:gd name="T0" fmla="*/ 10729595 h 10692003"/>
                            <a:gd name="T1" fmla="*/ 0 h 10692003"/>
                            <a:gd name="T2" fmla="*/ 0 60000 65536"/>
                            <a:gd name="T3" fmla="*/ 0 60000 65536"/>
                            <a:gd name="T4" fmla="*/ 0 h 10692003"/>
                            <a:gd name="T5" fmla="*/ 10692003 h 10692003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T4" r="0" b="T5"/>
                          <a:pathLst>
                            <a:path h="10692003">
                              <a:moveTo>
                                <a:pt x="0" y="1069200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AAAAD" id="AutoShape 24" o:spid="_x0000_s1026" style="position:absolute;margin-left:504.3pt;margin-top:-76.95pt;width:0;height:844.8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0,10692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" path="m,10692003l,e" filled="f" strokecolor="black [3200]" strokeweight=".5pt">
                <v:stroke joinstyle="miter"/>
                <v:path arrowok="t" o:connecttype="custom" o:connectlocs="0,10767319;0,0" o:connectangles="0,0" textboxrect="0,0,0,10692003"/>
              </v:shape>
            </w:pict>
          </mc:Fallback>
        </mc:AlternateContent>
      </w:r>
      <w:r w:rsidR="00E077FC" w:rsidRPr="00BC1285">
        <w:rPr>
          <w:rFonts w:cs="Times New Roman (Body CS)"/>
          <w:noProof/>
          <w:w w:val="110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6A35A248" wp14:editId="269F851E">
                <wp:simplePos x="0" y="0"/>
                <wp:positionH relativeFrom="column">
                  <wp:posOffset>-723265</wp:posOffset>
                </wp:positionH>
                <wp:positionV relativeFrom="paragraph">
                  <wp:posOffset>-1248410</wp:posOffset>
                </wp:positionV>
                <wp:extent cx="236855" cy="11000740"/>
                <wp:effectExtent l="0" t="0" r="0" b="0"/>
                <wp:wrapNone/>
                <wp:docPr id="146645451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855" cy="11000740"/>
                        </a:xfrm>
                        <a:custGeom>
                          <a:avLst/>
                          <a:gdLst>
                            <a:gd name="T0" fmla="*/ 0 w 236855"/>
                            <a:gd name="T1" fmla="*/ 11000740 h 10692003"/>
                            <a:gd name="T2" fmla="*/ 0 w 236855"/>
                            <a:gd name="T3" fmla="*/ 0 h 10692003"/>
                            <a:gd name="T4" fmla="*/ 0 60000 65536"/>
                            <a:gd name="T5" fmla="*/ 0 60000 65536"/>
                            <a:gd name="T6" fmla="*/ 0 w 236855"/>
                            <a:gd name="T7" fmla="*/ 0 h 10692003"/>
                            <a:gd name="T8" fmla="*/ 0 w 236855"/>
                            <a:gd name="T9" fmla="*/ 10692003 h 10692003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236855" h="10692003">
                              <a:moveTo>
                                <a:pt x="0" y="1069200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30614" id="AutoShape 23" o:spid="_x0000_s1026" style="position:absolute;margin-left:-56.95pt;margin-top:-98.3pt;width:18.65pt;height:866.2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6855,10692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" path="m,10692003l,e" filled="f" strokecolor="black [3200]" strokeweight=".5pt">
                <v:stroke joinstyle="miter"/>
                <v:path arrowok="t" o:connecttype="custom" o:connectlocs="0,11318392;0,0" o:connectangles="0,0" textboxrect="0,0,0,10692003"/>
              </v:shape>
            </w:pict>
          </mc:Fallback>
        </mc:AlternateContent>
      </w:r>
      <w:r w:rsidR="00E077FC" w:rsidRPr="00BC1285">
        <w:rPr>
          <w:rFonts w:cs="Times New Roman (Body CS)"/>
          <w:noProof/>
          <w:w w:val="110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0C28506" wp14:editId="517608B3">
                <wp:simplePos x="0" y="0"/>
                <wp:positionH relativeFrom="column">
                  <wp:posOffset>13964920</wp:posOffset>
                </wp:positionH>
                <wp:positionV relativeFrom="paragraph">
                  <wp:posOffset>-977265</wp:posOffset>
                </wp:positionV>
                <wp:extent cx="0" cy="10729595"/>
                <wp:effectExtent l="0" t="0" r="0" b="1905"/>
                <wp:wrapNone/>
                <wp:docPr id="27133241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0729595"/>
                        </a:xfrm>
                        <a:custGeom>
                          <a:avLst/>
                          <a:gdLst>
                            <a:gd name="T0" fmla="*/ 10729595 h 10692003"/>
                            <a:gd name="T1" fmla="*/ 0 h 10692003"/>
                            <a:gd name="T2" fmla="*/ 0 60000 65536"/>
                            <a:gd name="T3" fmla="*/ 0 60000 65536"/>
                            <a:gd name="T4" fmla="*/ 0 h 10692003"/>
                            <a:gd name="T5" fmla="*/ 10692003 h 10692003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T4" r="0" b="T5"/>
                          <a:pathLst>
                            <a:path h="10692003">
                              <a:moveTo>
                                <a:pt x="0" y="1069200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8CE3B" id="AutoShape 22" o:spid="_x0000_s1026" style="position:absolute;margin-left:1099.6pt;margin-top:-76.95pt;width:0;height:844.8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0,10692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" path="m,10692003l,e" filled="f" strokecolor="black [3200]" strokeweight=".5pt">
                <v:stroke joinstyle="miter"/>
                <v:path arrowok="t" o:connecttype="custom" o:connectlocs="0,10767319;0,0" o:connectangles="0,0" textboxrect="0,0,0,10692003"/>
              </v:shape>
            </w:pict>
          </mc:Fallback>
        </mc:AlternateContent>
      </w:r>
      <w:r w:rsidR="00E077FC" w:rsidRPr="00BC1285">
        <w:rPr>
          <w:rFonts w:cs="Times New Roman (Body CS)"/>
          <w:noProof/>
          <w:w w:val="110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3838ACD8" wp14:editId="714BB0EF">
                <wp:simplePos x="0" y="0"/>
                <wp:positionH relativeFrom="column">
                  <wp:posOffset>6837045</wp:posOffset>
                </wp:positionH>
                <wp:positionV relativeFrom="paragraph">
                  <wp:posOffset>-977265</wp:posOffset>
                </wp:positionV>
                <wp:extent cx="0" cy="10729595"/>
                <wp:effectExtent l="0" t="0" r="0" b="1905"/>
                <wp:wrapNone/>
                <wp:docPr id="59677234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0729595"/>
                        </a:xfrm>
                        <a:custGeom>
                          <a:avLst/>
                          <a:gdLst>
                            <a:gd name="T0" fmla="*/ 10729595 h 10692003"/>
                            <a:gd name="T1" fmla="*/ 0 h 10692003"/>
                            <a:gd name="T2" fmla="*/ 0 60000 65536"/>
                            <a:gd name="T3" fmla="*/ 0 60000 65536"/>
                            <a:gd name="T4" fmla="*/ 0 h 10692003"/>
                            <a:gd name="T5" fmla="*/ 10692003 h 10692003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T4" r="0" b="T5"/>
                          <a:pathLst>
                            <a:path h="10692003">
                              <a:moveTo>
                                <a:pt x="0" y="1069200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F4016" id="AutoShape 21" o:spid="_x0000_s1026" style="position:absolute;margin-left:538.35pt;margin-top:-76.95pt;width:0;height:844.8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0,10692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" path="m,10692003l,e" filled="f" strokecolor="black [3200]" strokeweight=".5pt">
                <v:stroke joinstyle="miter"/>
                <v:path arrowok="t" o:connecttype="custom" o:connectlocs="0,10767319;0,0" o:connectangles="0,0" textboxrect="0,0,0,10692003"/>
              </v:shape>
            </w:pict>
          </mc:Fallback>
        </mc:AlternateContent>
      </w:r>
      <w:r w:rsidR="00E077FC" w:rsidRPr="00BC1285">
        <w:rPr>
          <w:rFonts w:cs="Times New Roman (Body CS)"/>
          <w:noProof/>
          <w:w w:val="110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FCFB230" wp14:editId="5DF3D4E5">
                <wp:simplePos x="0" y="0"/>
                <wp:positionH relativeFrom="column">
                  <wp:posOffset>6832600</wp:posOffset>
                </wp:positionH>
                <wp:positionV relativeFrom="paragraph">
                  <wp:posOffset>-1052195</wp:posOffset>
                </wp:positionV>
                <wp:extent cx="141605" cy="10883265"/>
                <wp:effectExtent l="0" t="0" r="0" b="635"/>
                <wp:wrapNone/>
                <wp:docPr id="152144126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0883265"/>
                        </a:xfrm>
                        <a:custGeom>
                          <a:avLst/>
                          <a:gdLst>
                            <a:gd name="T0" fmla="*/ 0 w 141605"/>
                            <a:gd name="T1" fmla="*/ 10883265 h 10692003"/>
                            <a:gd name="T2" fmla="*/ 0 w 141605"/>
                            <a:gd name="T3" fmla="*/ 0 h 10692003"/>
                            <a:gd name="T4" fmla="*/ 0 60000 65536"/>
                            <a:gd name="T5" fmla="*/ 0 60000 65536"/>
                            <a:gd name="T6" fmla="*/ 0 w 141605"/>
                            <a:gd name="T7" fmla="*/ 0 h 10692003"/>
                            <a:gd name="T8" fmla="*/ 0 w 141605"/>
                            <a:gd name="T9" fmla="*/ 10692003 h 10692003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141605" h="10692003">
                              <a:moveTo>
                                <a:pt x="0" y="1069200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454EB" id="AutoShape 20" o:spid="_x0000_s1026" style="position:absolute;margin-left:538pt;margin-top:-82.85pt;width:11.15pt;height:856.9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1605,10692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" path="m,10692003l,e" filled="f" strokecolor="black [3200]" strokeweight=".5pt">
                <v:stroke joinstyle="miter"/>
                <v:path arrowok="t" o:connecttype="custom" o:connectlocs="0,11077948;0,0" o:connectangles="0,0" textboxrect="0,0,0,10692003"/>
              </v:shape>
            </w:pict>
          </mc:Fallback>
        </mc:AlternateContent>
      </w:r>
      <w:r w:rsidR="00E077FC" w:rsidRPr="00BC1285">
        <w:rPr>
          <w:rFonts w:cs="Times New Roman (Body CS)"/>
          <w:noProof/>
          <w:w w:val="110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E3B3FF6" wp14:editId="7211BA59">
                <wp:simplePos x="0" y="0"/>
                <wp:positionH relativeFrom="column">
                  <wp:posOffset>6616700</wp:posOffset>
                </wp:positionH>
                <wp:positionV relativeFrom="paragraph">
                  <wp:posOffset>-1052195</wp:posOffset>
                </wp:positionV>
                <wp:extent cx="125095" cy="10883265"/>
                <wp:effectExtent l="0" t="0" r="0" b="635"/>
                <wp:wrapNone/>
                <wp:docPr id="1007158265" name="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" cy="10883265"/>
                        </a:xfrm>
                        <a:custGeom>
                          <a:avLst/>
                          <a:gdLst>
                            <a:gd name="T0" fmla="*/ 0 w 125095"/>
                            <a:gd name="T1" fmla="*/ 10883265 h 10692003"/>
                            <a:gd name="T2" fmla="*/ 0 w 125095"/>
                            <a:gd name="T3" fmla="*/ 0 h 10692003"/>
                            <a:gd name="T4" fmla="*/ 0 60000 65536"/>
                            <a:gd name="T5" fmla="*/ 0 60000 65536"/>
                            <a:gd name="T6" fmla="*/ 0 w 125095"/>
                            <a:gd name="T7" fmla="*/ 0 h 10692003"/>
                            <a:gd name="T8" fmla="*/ 0 w 125095"/>
                            <a:gd name="T9" fmla="*/ 10692003 h 10692003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125095" h="10692003">
                              <a:moveTo>
                                <a:pt x="0" y="1069200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050DD" id="Shape 138" o:spid="_x0000_s1026" style="position:absolute;margin-left:521pt;margin-top:-82.85pt;width:9.85pt;height:856.9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5095,10692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" path="m,10692003l,e" filled="f" strokecolor="black [3200]" strokeweight=".5pt">
                <v:stroke joinstyle="miter"/>
                <v:path arrowok="t" o:connecttype="custom" o:connectlocs="0,11077948;0,0" o:connectangles="0,0" textboxrect="0,0,0,10692003"/>
              </v:shape>
            </w:pict>
          </mc:Fallback>
        </mc:AlternateContent>
      </w:r>
      <w:r w:rsidR="00E077FC" w:rsidRPr="00BC1285">
        <w:rPr>
          <w:rFonts w:cs="Times New Roman (Body CS)"/>
          <w:noProof/>
          <w:w w:val="110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D26DD72" wp14:editId="470A34A8">
                <wp:simplePos x="0" y="0"/>
                <wp:positionH relativeFrom="column">
                  <wp:posOffset>6400800</wp:posOffset>
                </wp:positionH>
                <wp:positionV relativeFrom="paragraph">
                  <wp:posOffset>-969645</wp:posOffset>
                </wp:positionV>
                <wp:extent cx="45085" cy="10876915"/>
                <wp:effectExtent l="0" t="0" r="0" b="0"/>
                <wp:wrapNone/>
                <wp:docPr id="1262814194" name="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10876915"/>
                        </a:xfrm>
                        <a:custGeom>
                          <a:avLst/>
                          <a:gdLst>
                            <a:gd name="T0" fmla="*/ 0 w 45085"/>
                            <a:gd name="T1" fmla="*/ 10876915 h 10692003"/>
                            <a:gd name="T2" fmla="*/ 0 w 45085"/>
                            <a:gd name="T3" fmla="*/ 0 h 10692003"/>
                            <a:gd name="T4" fmla="*/ 0 60000 65536"/>
                            <a:gd name="T5" fmla="*/ 0 60000 65536"/>
                            <a:gd name="T6" fmla="*/ 0 w 45085"/>
                            <a:gd name="T7" fmla="*/ 0 h 10692003"/>
                            <a:gd name="T8" fmla="*/ 0 w 45085"/>
                            <a:gd name="T9" fmla="*/ 10692003 h 10692003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45085" h="10692003">
                              <a:moveTo>
                                <a:pt x="0" y="1069200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29C7B" id="Shape 269" o:spid="_x0000_s1026" style="position:absolute;margin-left:7in;margin-top:-76.35pt;width:3.55pt;height:856.4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085,10692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" path="m,10692003l,e" filled="f" strokecolor="black [3200]" strokeweight=".5pt">
                <v:stroke joinstyle="miter"/>
                <v:path arrowok="t" o:connecttype="custom" o:connectlocs="0,11065025;0,0" o:connectangles="0,0" textboxrect="0,0,0,10692003"/>
              </v:shape>
            </w:pict>
          </mc:Fallback>
        </mc:AlternateContent>
      </w:r>
    </w:p>
    <w:p w14:paraId="31560380" w14:textId="360CB7F0" w:rsidR="000F17B3" w:rsidRDefault="00DD5C14">
      <w:permStart w:id="229597620" w:edGrp="everyone"/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0971337" wp14:editId="43E68AD0">
                <wp:simplePos x="0" y="0"/>
                <wp:positionH relativeFrom="column">
                  <wp:posOffset>6644640</wp:posOffset>
                </wp:positionH>
                <wp:positionV relativeFrom="paragraph">
                  <wp:posOffset>9321703</wp:posOffset>
                </wp:positionV>
                <wp:extent cx="7560310" cy="0"/>
                <wp:effectExtent l="0" t="0" r="0" b="0"/>
                <wp:wrapNone/>
                <wp:docPr id="133153326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0"/>
                        </a:xfrm>
                        <a:custGeom>
                          <a:avLst/>
                          <a:gdLst>
                            <a:gd name="T0" fmla="*/ 7560310 w 7560057"/>
                            <a:gd name="T1" fmla="*/ 0 w 7560057"/>
                            <a:gd name="T2" fmla="*/ 0 60000 65536"/>
                            <a:gd name="T3" fmla="*/ 0 60000 65536"/>
                            <a:gd name="T4" fmla="*/ 0 w 7560057"/>
                            <a:gd name="T5" fmla="*/ 7560057 w 7560057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7560057">
                              <a:moveTo>
                                <a:pt x="756005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BDC8C" id="AutoShape 16" o:spid="_x0000_s1026" style="position:absolute;margin-left:523.2pt;margin-top:734pt;width:595.3pt;height:0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60057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" path="m7560057,l,e" filled="f" strokecolor="black [3200]" strokeweight=".5pt">
                <v:stroke joinstyle="miter"/>
                <v:path arrowok="t" o:connecttype="custom" o:connectlocs="7560563,0;0,0" o:connectangles="0,0" textboxrect="0,0,7560057,0"/>
              </v:shape>
            </w:pict>
          </mc:Fallback>
        </mc:AlternateContent>
      </w:r>
      <w:r w:rsidR="00E077FC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D92ED7E" wp14:editId="6B80E05C">
                <wp:simplePos x="0" y="0"/>
                <wp:positionH relativeFrom="column">
                  <wp:posOffset>-914595</wp:posOffset>
                </wp:positionH>
                <wp:positionV relativeFrom="paragraph">
                  <wp:posOffset>9321703</wp:posOffset>
                </wp:positionV>
                <wp:extent cx="7560310" cy="0"/>
                <wp:effectExtent l="0" t="0" r="0" b="0"/>
                <wp:wrapNone/>
                <wp:docPr id="59711353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0"/>
                        </a:xfrm>
                        <a:custGeom>
                          <a:avLst/>
                          <a:gdLst>
                            <a:gd name="T0" fmla="*/ 7560310 w 7560057"/>
                            <a:gd name="T1" fmla="*/ 0 w 7560057"/>
                            <a:gd name="T2" fmla="*/ 0 60000 65536"/>
                            <a:gd name="T3" fmla="*/ 0 60000 65536"/>
                            <a:gd name="T4" fmla="*/ 0 w 7560057"/>
                            <a:gd name="T5" fmla="*/ 7560057 w 7560057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7560057">
                              <a:moveTo>
                                <a:pt x="756005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7B30D" id="AutoShape 17" o:spid="_x0000_s1026" style="position:absolute;margin-left:-1in;margin-top:734pt;width:595.3pt;height:0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60057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" path="m7560057,l,e" filled="f" strokecolor="black [3200]" strokeweight=".5pt">
                <v:stroke joinstyle="miter"/>
                <v:path arrowok="t" o:connecttype="custom" o:connectlocs="7560563,0;0,0" o:connectangles="0,0" textboxrect="0,0,7560057,0"/>
              </v:shape>
            </w:pict>
          </mc:Fallback>
        </mc:AlternateContent>
      </w:r>
      <w:r w:rsidR="00E077FC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B69A390" wp14:editId="5EB4AAD8">
                <wp:simplePos x="0" y="0"/>
                <wp:positionH relativeFrom="column">
                  <wp:posOffset>-920115</wp:posOffset>
                </wp:positionH>
                <wp:positionV relativeFrom="paragraph">
                  <wp:posOffset>2426335</wp:posOffset>
                </wp:positionV>
                <wp:extent cx="15356840" cy="7228840"/>
                <wp:effectExtent l="0" t="0" r="0" b="0"/>
                <wp:wrapNone/>
                <wp:docPr id="45171644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5356840" cy="7228840"/>
                        </a:xfrm>
                        <a:custGeom>
                          <a:avLst/>
                          <a:gdLst>
                            <a:gd name="T0" fmla="*/ 15356840 w 7560057"/>
                            <a:gd name="T1" fmla="*/ 0 h 7228840"/>
                            <a:gd name="T2" fmla="*/ 0 w 7560057"/>
                            <a:gd name="T3" fmla="*/ 0 h 7228840"/>
                            <a:gd name="T4" fmla="*/ 0 60000 65536"/>
                            <a:gd name="T5" fmla="*/ 0 60000 65536"/>
                            <a:gd name="T6" fmla="*/ 0 w 7560057"/>
                            <a:gd name="T7" fmla="*/ 0 h 7228840"/>
                            <a:gd name="T8" fmla="*/ 7560057 w 7560057"/>
                            <a:gd name="T9" fmla="*/ 0 h 7228840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7560057" h="7228840">
                              <a:moveTo>
                                <a:pt x="756005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56B50" id="AutoShape 15" o:spid="_x0000_s1026" style="position:absolute;margin-left:-72.45pt;margin-top:191.05pt;width:1209.2pt;height:569.2pt;flip:y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60057,72288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" path="m7560057,l,e" filled="f" strokecolor="black [3200]" strokeweight=".5pt">
                <v:stroke joinstyle="miter"/>
                <v:path arrowok="t" o:connecttype="custom" o:connectlocs="31194545,0;0,0" o:connectangles="0,0" textboxrect="0,0,7560057,0"/>
              </v:shape>
            </w:pict>
          </mc:Fallback>
        </mc:AlternateContent>
      </w:r>
      <w:r w:rsidR="00DF12C5">
        <w:br w:type="page"/>
      </w:r>
    </w:p>
    <w:permEnd w:id="229597620"/>
    <w:p w14:paraId="4BD11167" w14:textId="34EA197C" w:rsidR="0072396C" w:rsidRDefault="00DD5C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1D360EB" wp14:editId="55E8E6B4">
                <wp:simplePos x="0" y="0"/>
                <wp:positionH relativeFrom="column">
                  <wp:posOffset>6657633</wp:posOffset>
                </wp:positionH>
                <wp:positionV relativeFrom="paragraph">
                  <wp:posOffset>9566030</wp:posOffset>
                </wp:positionV>
                <wp:extent cx="7549662" cy="82061"/>
                <wp:effectExtent l="0" t="0" r="6985" b="0"/>
                <wp:wrapNone/>
                <wp:docPr id="1869615329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549662" cy="82061"/>
                        </a:xfrm>
                        <a:custGeom>
                          <a:avLst/>
                          <a:gdLst>
                            <a:gd name="T0" fmla="*/ 7560310 w 7560057"/>
                            <a:gd name="T1" fmla="*/ 0 w 7560057"/>
                            <a:gd name="T2" fmla="*/ 0 60000 65536"/>
                            <a:gd name="T3" fmla="*/ 0 60000 65536"/>
                            <a:gd name="T4" fmla="*/ 0 w 7560057"/>
                            <a:gd name="T5" fmla="*/ 7560057 w 7560057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7560057">
                              <a:moveTo>
                                <a:pt x="756005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A46A7" id="Shape 141" o:spid="_x0000_s1026" style="position:absolute;margin-left:524.2pt;margin-top:753.25pt;width:594.45pt;height:6.45pt;flip:y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60057,820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" path="m7560057,l,e" filled="f" strokecolor="black [3200]" strokeweight=".5pt">
                <v:stroke joinstyle="miter"/>
                <v:path arrowok="t" o:connecttype="custom" o:connectlocs="7549915,0;0,0" o:connectangles="0,0" textboxrect="0,0,7560057,0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40B1103" wp14:editId="7BC7F326">
                <wp:simplePos x="0" y="0"/>
                <wp:positionH relativeFrom="column">
                  <wp:posOffset>6733540</wp:posOffset>
                </wp:positionH>
                <wp:positionV relativeFrom="paragraph">
                  <wp:posOffset>-1064260</wp:posOffset>
                </wp:positionV>
                <wp:extent cx="7233920" cy="12920345"/>
                <wp:effectExtent l="0" t="0" r="0" b="0"/>
                <wp:wrapNone/>
                <wp:docPr id="22405656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33920" cy="129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16C13" w14:textId="77777777" w:rsidR="00280143" w:rsidRDefault="00280143"/>
                          <w:tbl>
                            <w:tblPr>
                              <w:tblStyle w:val="TableGrid"/>
                              <w:tblW w:w="1119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53"/>
                              <w:gridCol w:w="6237"/>
                              <w:gridCol w:w="709"/>
                            </w:tblGrid>
                            <w:tr w:rsidR="00D82590" w14:paraId="1868ADD4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744BDA48" w14:textId="77777777" w:rsidR="00D82590" w:rsidRPr="004F739D" w:rsidRDefault="00D82590" w:rsidP="004D106D">
                                  <w:pPr>
                                    <w:spacing w:line="276" w:lineRule="auto"/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u w:val="single"/>
                                    </w:rPr>
                                  </w:pPr>
                                  <w:r w:rsidRPr="004F739D"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u w:val="single"/>
                                    </w:rPr>
                                    <w:t>SMALL.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1D020401" w14:textId="77777777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16059FA" w14:textId="77777777" w:rsidR="00D82590" w:rsidRPr="00511042" w:rsidRDefault="00D8259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</w:p>
                              </w:tc>
                            </w:tr>
                            <w:tr w:rsidR="00D82590" w14:paraId="5C8656E4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02E167F9" w14:textId="39BBCE17" w:rsidR="00D82590" w:rsidRPr="000A363A" w:rsidRDefault="00DD5C14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HOUSE FOCCACIA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1C5E79A6" w14:textId="77777777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Nori butter</w:t>
                                  </w:r>
                                  <w:r w:rsidR="000A363A"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 | </w:t>
                                  </w:r>
                                  <w:r w:rsidR="000A363A" w:rsidRPr="00F3734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V</w:t>
                                  </w:r>
                                  <w:r w:rsidR="00CB6247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, DFO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F6DA601" w14:textId="77777777" w:rsidR="00D82590" w:rsidRPr="00511042" w:rsidRDefault="007B0A9D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 xml:space="preserve">  </w:t>
                                  </w:r>
                                  <w:r w:rsidR="00D82590"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F63114" w14:paraId="781EFA3B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28C063A3" w14:textId="77777777" w:rsidR="00F63114" w:rsidRPr="000A363A" w:rsidRDefault="00F63114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SICILIAN OLIVES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77BB32E3" w14:textId="77777777" w:rsidR="00F63114" w:rsidRPr="000A363A" w:rsidRDefault="00F63114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Warmed &amp; marinated</w:t>
                                  </w:r>
                                  <w:r w:rsidR="000A363A"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 | </w:t>
                                  </w:r>
                                  <w:r w:rsidR="000A363A" w:rsidRPr="00364468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VG, GF</w:t>
                                  </w:r>
                                  <w:r w:rsidR="00CB6247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, DF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39C2407" w14:textId="77777777" w:rsidR="00F63114" w:rsidRPr="00511042" w:rsidRDefault="00F63114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D82590" w14:paraId="485A77F8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57729388" w14:textId="77777777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STRAC</w:t>
                                  </w:r>
                                  <w:r w:rsidR="00577A8E" w:rsidRPr="000A363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C</w:t>
                                  </w:r>
                                  <w:r w:rsidRPr="000A363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IATELLA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6192AA09" w14:textId="429CE000" w:rsidR="00D82590" w:rsidRPr="000A363A" w:rsidRDefault="00A671CD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F</w:t>
                                  </w:r>
                                  <w:r w:rsidR="00D82590"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ried rosemary,</w:t>
                                  </w:r>
                                  <w:r w:rsidR="005555A4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 grilled peaches,</w:t>
                                  </w:r>
                                  <w:r w:rsidR="00D82590"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salted honey, </w:t>
                                  </w:r>
                                  <w:r w:rsidR="00D82590"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pistachio</w:t>
                                  </w:r>
                                  <w:r w:rsidR="000A363A"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 | </w:t>
                                  </w:r>
                                  <w:r w:rsidR="000A363A" w:rsidRPr="00F3734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V, GF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52920F1C" w14:textId="77777777" w:rsidR="00D82590" w:rsidRPr="00511042" w:rsidRDefault="00D8259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1</w:t>
                                  </w:r>
                                  <w:r w:rsidR="00A671CD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82590" w14:paraId="56212076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51B933EB" w14:textId="33C0A056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SEARED SCALLOPS (</w:t>
                                  </w:r>
                                  <w:r w:rsid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3</w:t>
                                  </w:r>
                                  <w:r w:rsidR="004713D6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49099B82" w14:textId="3BF94078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Roast cauliflower cream, kelp butter</w:t>
                                  </w:r>
                                  <w:r w:rsid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, caviar</w:t>
                                  </w:r>
                                  <w:r w:rsidR="000A363A"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 | </w:t>
                                  </w:r>
                                  <w:r w:rsidR="000A363A" w:rsidRPr="00F3734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GF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09F9B9A" w14:textId="3B44C362" w:rsidR="00D82590" w:rsidRPr="00511042" w:rsidRDefault="00D8259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2</w:t>
                                  </w:r>
                                  <w:r w:rsid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82590" w14:paraId="5D0DCC50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4FE72D93" w14:textId="77777777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STICKY FRIED CHICKEN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72CC5104" w14:textId="77777777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Dill ranch</w:t>
                                  </w:r>
                                  <w:r w:rsidR="000A363A"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 | </w:t>
                                  </w:r>
                                  <w:r w:rsidR="000A363A" w:rsidRPr="00F3734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GF</w:t>
                                  </w:r>
                                  <w:r w:rsidR="00F3734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34D06E2" w14:textId="77777777" w:rsidR="00D82590" w:rsidRPr="00511042" w:rsidRDefault="00D8259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D82590" w14:paraId="23F42721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75640C73" w14:textId="77777777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CRISPY SQUID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1A3E8D7E" w14:textId="77777777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Salsa </w:t>
                                  </w:r>
                                  <w:proofErr w:type="spellStart"/>
                                  <w:r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macha</w:t>
                                  </w:r>
                                  <w:proofErr w:type="spellEnd"/>
                                  <w:r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, chili oil, rocket</w:t>
                                  </w:r>
                                  <w:r w:rsidR="000A363A"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 | </w:t>
                                  </w:r>
                                  <w:r w:rsidR="000A363A" w:rsidRPr="00F3734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GF</w:t>
                                  </w:r>
                                  <w:r w:rsidR="00F3734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*</w:t>
                                  </w:r>
                                  <w:r w:rsidR="00CB6247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, DF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CC6DC09" w14:textId="77777777" w:rsidR="00D82590" w:rsidRPr="00511042" w:rsidRDefault="000C4E12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D82590" w14:paraId="09DFFD0B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688DD901" w14:textId="77777777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PORK BELLY SKEWERS (2)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24CAE829" w14:textId="77777777" w:rsidR="00D82590" w:rsidRPr="000A363A" w:rsidRDefault="00F37340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Salted coconut caramel | </w:t>
                                  </w:r>
                                  <w:r w:rsidRPr="00F3734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GF</w:t>
                                  </w:r>
                                  <w:r w:rsidR="00CB6247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, DF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7393CD9" w14:textId="77777777" w:rsidR="00D82590" w:rsidRPr="00511042" w:rsidRDefault="000C4E12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D82590" w14:paraId="68620179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70FB48EA" w14:textId="77777777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CHARCUTERIE BOARD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73292281" w14:textId="77777777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proofErr w:type="spellStart"/>
                                  <w:r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D’Affinois</w:t>
                                  </w:r>
                                  <w:proofErr w:type="spellEnd"/>
                                  <w:r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 Excellence, prosciutto, pickles, crisps</w:t>
                                  </w:r>
                                  <w:r w:rsidR="000A363A"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 | </w:t>
                                  </w:r>
                                  <w:r w:rsidR="000A363A" w:rsidRPr="00F3734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0C1DA57A" w14:textId="77777777" w:rsidR="00D82590" w:rsidRPr="00511042" w:rsidRDefault="00D8259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D82590" w14:paraId="0374E717" w14:textId="77777777" w:rsidTr="00F37340">
                              <w:trPr>
                                <w:trHeight w:val="227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12DF7C17" w14:textId="77777777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22A83EDF" w14:textId="77777777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B80B38D" w14:textId="77777777" w:rsidR="00D82590" w:rsidRPr="00511042" w:rsidRDefault="00D8259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</w:p>
                              </w:tc>
                            </w:tr>
                            <w:tr w:rsidR="00D82590" w14:paraId="7E8090EB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36D2200B" w14:textId="77777777" w:rsidR="00D82590" w:rsidRPr="004F739D" w:rsidRDefault="00D82590" w:rsidP="004D106D">
                                  <w:pPr>
                                    <w:spacing w:line="276" w:lineRule="auto"/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u w:val="single"/>
                                    </w:rPr>
                                  </w:pPr>
                                  <w:r w:rsidRPr="004F739D"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u w:val="single"/>
                                    </w:rPr>
                                    <w:t>MEDIUM.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362412CC" w14:textId="77777777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0F1FCEB" w14:textId="77777777" w:rsidR="00D82590" w:rsidRPr="00511042" w:rsidRDefault="00D8259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</w:p>
                              </w:tc>
                            </w:tr>
                            <w:tr w:rsidR="00A671CD" w14:paraId="394B6945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25448780" w14:textId="77777777" w:rsidR="00A671CD" w:rsidRPr="000A363A" w:rsidRDefault="00A671CD" w:rsidP="004D106D">
                                  <w:pP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CURED OCEAN TROUT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510F0434" w14:textId="183DE369" w:rsidR="00A671CD" w:rsidRPr="000A363A" w:rsidRDefault="00376DDC" w:rsidP="004D106D">
                                  <w:pPr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Green Chilli Nam Jim </w:t>
                                  </w:r>
                                  <w:r w:rsidR="003924A3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| </w:t>
                                  </w:r>
                                  <w:r w:rsidR="003924A3" w:rsidRPr="003924A3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GF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8211C67" w14:textId="77777777" w:rsidR="00A671CD" w:rsidRPr="00511042" w:rsidRDefault="00A671CD" w:rsidP="004D106D">
                                  <w:pP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A671CD" w14:paraId="17D5FC8B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1D124B58" w14:textId="77777777" w:rsidR="00A671CD" w:rsidRPr="000A363A" w:rsidRDefault="00A671CD" w:rsidP="00A671C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 xml:space="preserve">DUCK </w:t>
                                  </w:r>
                                  <w:r w:rsidRPr="000A363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CROQUETTE</w:t>
                                  </w: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S (3)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61E12930" w14:textId="77777777" w:rsidR="00A671CD" w:rsidRPr="000A363A" w:rsidRDefault="00A671CD" w:rsidP="00A671C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Five spice, cherry jus, black garlic aioli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5F5F573" w14:textId="77777777" w:rsidR="00A671CD" w:rsidRPr="00511042" w:rsidRDefault="00A671CD" w:rsidP="00A671C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D82590" w14:paraId="29519348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07462A14" w14:textId="77777777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NONNAS MEATBALLS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29C902FB" w14:textId="77777777" w:rsidR="00D82590" w:rsidRPr="000A363A" w:rsidRDefault="00123765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Pork, beef, fennel, </w:t>
                                  </w:r>
                                  <w:r w:rsidR="00F37340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Napoli | </w:t>
                                  </w:r>
                                  <w:r w:rsidR="00F37340" w:rsidRPr="00F3734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GF</w:t>
                                  </w:r>
                                  <w:r w:rsidR="00CB6247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, DFO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F841620" w14:textId="77777777" w:rsidR="00D82590" w:rsidRPr="00511042" w:rsidRDefault="00123765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A671CD" w14:paraId="6F69EC25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398BF9D6" w14:textId="77777777" w:rsidR="00A671CD" w:rsidRPr="000A363A" w:rsidRDefault="00A671CD" w:rsidP="00A671C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RICOTTA &amp; BASIL RAVIOLI</w:t>
                                  </w: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 xml:space="preserve"> DAUPHINE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49FC67ED" w14:textId="77777777" w:rsidR="00A671CD" w:rsidRPr="000A363A" w:rsidRDefault="00A671CD" w:rsidP="00A671C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Garlic basil cream, pine nuts</w:t>
                                  </w:r>
                                  <w:r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 | </w:t>
                                  </w:r>
                                  <w:r w:rsidRPr="00F3734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32BB920" w14:textId="77777777" w:rsidR="00A671CD" w:rsidRPr="00511042" w:rsidRDefault="00A671CD" w:rsidP="00A671C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D82590" w14:paraId="6CDED006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4D953A75" w14:textId="77777777" w:rsidR="00D82590" w:rsidRPr="000A363A" w:rsidRDefault="00123765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TEMPURA ZUCCHINI FLOWER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70F06D72" w14:textId="77777777" w:rsidR="00D82590" w:rsidRPr="000A363A" w:rsidRDefault="00123765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Goats cheese &amp; chive, tomato jam</w:t>
                                  </w:r>
                                  <w:r w:rsidR="00577A8E"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, mascarpone</w:t>
                                  </w:r>
                                  <w:r w:rsidR="00F37340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 | </w:t>
                                  </w:r>
                                  <w:r w:rsidR="00F37340" w:rsidRPr="00F3734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52A3B18A" w14:textId="77777777" w:rsidR="00D82590" w:rsidRPr="00511042" w:rsidRDefault="00123765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D82590" w14:paraId="6818D6A1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3ADF6EAA" w14:textId="075EE08F" w:rsidR="00D82590" w:rsidRPr="000A363A" w:rsidRDefault="000454BB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 xml:space="preserve">TRUFFLE </w:t>
                                  </w:r>
                                  <w:r w:rsidR="00967CE3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MUSHROOM</w:t>
                                  </w:r>
                                  <w:r w:rsidR="00123765" w:rsidRPr="000A363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 xml:space="preserve"> RISOTTO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28A54C99" w14:textId="7C2CF853" w:rsidR="00D82590" w:rsidRPr="005555A4" w:rsidRDefault="00F37340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1"/>
                                      <w:szCs w:val="21"/>
                                    </w:rPr>
                                  </w:pPr>
                                  <w:r w:rsidRPr="005555A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="005555A4" w:rsidRPr="005555A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1"/>
                                      <w:szCs w:val="21"/>
                                    </w:rPr>
                                    <w:t>Markwood</w:t>
                                  </w:r>
                                  <w:proofErr w:type="spellEnd"/>
                                  <w:r w:rsidR="005555A4" w:rsidRPr="005555A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1"/>
                                      <w:szCs w:val="21"/>
                                    </w:rPr>
                                    <w:t xml:space="preserve"> Mushrooms, </w:t>
                                  </w:r>
                                  <w:r w:rsidR="000454BB" w:rsidRPr="005555A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1"/>
                                      <w:szCs w:val="21"/>
                                    </w:rPr>
                                    <w:t xml:space="preserve">Crispy Enoki, Roasted Hazelnuts </w:t>
                                  </w:r>
                                  <w:r w:rsidRPr="005555A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1"/>
                                      <w:szCs w:val="21"/>
                                    </w:rPr>
                                    <w:t xml:space="preserve">| </w:t>
                                  </w:r>
                                  <w:r w:rsidRPr="005555A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sz w:val="21"/>
                                      <w:szCs w:val="21"/>
                                    </w:rPr>
                                    <w:t>VG, GF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8783F14" w14:textId="77777777" w:rsidR="00D82590" w:rsidRPr="00511042" w:rsidRDefault="00123765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D82590" w14:paraId="537E8E5D" w14:textId="77777777" w:rsidTr="00F37340">
                              <w:trPr>
                                <w:trHeight w:val="227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1BEEBBB4" w14:textId="77777777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30A39A5E" w14:textId="77777777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0F65E7E9" w14:textId="77777777" w:rsidR="00D82590" w:rsidRPr="00511042" w:rsidRDefault="00D8259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</w:p>
                              </w:tc>
                            </w:tr>
                            <w:tr w:rsidR="00D82590" w14:paraId="1F289DD7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392872E2" w14:textId="77777777" w:rsidR="00D82590" w:rsidRPr="004F739D" w:rsidRDefault="00123765" w:rsidP="004D106D">
                                  <w:pPr>
                                    <w:spacing w:line="276" w:lineRule="auto"/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u w:val="single"/>
                                    </w:rPr>
                                  </w:pPr>
                                  <w:r w:rsidRPr="004F739D"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u w:val="single"/>
                                    </w:rPr>
                                    <w:t>LARGE.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5FCC0D8F" w14:textId="77777777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32310F67" w14:textId="77777777" w:rsidR="00D82590" w:rsidRPr="00511042" w:rsidRDefault="00D8259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</w:p>
                              </w:tc>
                            </w:tr>
                            <w:tr w:rsidR="00D82590" w14:paraId="4A81DEA4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743BF627" w14:textId="2CAE0A24" w:rsidR="00D82590" w:rsidRPr="000A363A" w:rsidRDefault="00E516C4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FLAME</w:t>
                                  </w:r>
                                  <w:r w:rsidR="004704F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 xml:space="preserve">-GRILLED </w:t>
                                  </w:r>
                                  <w:r w:rsidR="005D0D7F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1/2</w:t>
                                  </w:r>
                                  <w:r w:rsidR="00123765" w:rsidRPr="000A363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 xml:space="preserve"> CHICKEN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3B5F2716" w14:textId="748EBFD6" w:rsidR="00D82590" w:rsidRPr="000A363A" w:rsidRDefault="001110C3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Cucumber</w:t>
                                  </w:r>
                                  <w:r w:rsidR="00123765"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 salad</w:t>
                                  </w:r>
                                  <w:r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, </w:t>
                                  </w:r>
                                  <w:r w:rsidR="00C5275E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jalapeno, </w:t>
                                  </w:r>
                                  <w:proofErr w:type="spellStart"/>
                                  <w:r w:rsidR="00CB7537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gado</w:t>
                                  </w:r>
                                  <w:proofErr w:type="spellEnd"/>
                                  <w:r w:rsidR="00CB7537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="00CB7537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gado</w:t>
                                  </w:r>
                                  <w:proofErr w:type="spellEnd"/>
                                  <w:r w:rsidR="0059235E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 </w:t>
                                  </w:r>
                                  <w:r w:rsidR="00F37340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 |</w:t>
                                  </w:r>
                                  <w:proofErr w:type="gramEnd"/>
                                  <w:r w:rsidR="00F37340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 </w:t>
                                  </w:r>
                                  <w:r w:rsidR="00F37340" w:rsidRPr="00F3734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GF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C6B46A4" w14:textId="77777777" w:rsidR="00D82590" w:rsidRPr="00511042" w:rsidRDefault="00123765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38</w:t>
                                  </w:r>
                                </w:p>
                              </w:tc>
                            </w:tr>
                            <w:tr w:rsidR="00D82590" w14:paraId="7B84AAEB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734703FB" w14:textId="6872730F" w:rsidR="00D82590" w:rsidRPr="000A363A" w:rsidRDefault="00E811A6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SEARED</w:t>
                                  </w:r>
                                  <w:r w:rsidR="004F739D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 xml:space="preserve"> SALMON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06709C30" w14:textId="77777777" w:rsidR="00D82590" w:rsidRPr="000A363A" w:rsidRDefault="004F739D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Tom Yum coconut broth, seared greens</w:t>
                                  </w:r>
                                  <w:r w:rsidR="00F37340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 | </w:t>
                                  </w:r>
                                  <w:r w:rsidR="00F37340" w:rsidRPr="00F3734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GF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9249569" w14:textId="77777777" w:rsidR="00D82590" w:rsidRPr="00511042" w:rsidRDefault="004F739D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39</w:t>
                                  </w:r>
                                </w:p>
                              </w:tc>
                            </w:tr>
                            <w:tr w:rsidR="00D82590" w14:paraId="1DEC0DEB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2B9DE80B" w14:textId="3FCE8E3F" w:rsidR="00D82590" w:rsidRPr="000A363A" w:rsidRDefault="0097385E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BRAISED</w:t>
                                  </w:r>
                                  <w:r w:rsidR="004F739D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 xml:space="preserve"> PORK N</w:t>
                                  </w: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ECK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63DBAC69" w14:textId="69D36D30" w:rsidR="00D82590" w:rsidRPr="000A363A" w:rsidRDefault="00780AA2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Tomato b</w:t>
                                  </w:r>
                                  <w:r w:rsidR="00BC6ABF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utter beans</w:t>
                                  </w:r>
                                  <w:r w:rsidR="00C72A06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, crispy kale</w:t>
                                  </w:r>
                                  <w:r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, pork jus | </w:t>
                                  </w:r>
                                  <w:r w:rsidRPr="00380B0B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GF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D721DBE" w14:textId="77777777" w:rsidR="00D82590" w:rsidRPr="00511042" w:rsidRDefault="00123765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3</w:t>
                                  </w:r>
                                  <w:r w:rsidR="004F739D"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D82590" w14:paraId="647703D0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03DEA8A5" w14:textId="77777777" w:rsidR="00D82590" w:rsidRPr="000A363A" w:rsidRDefault="00123765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HOME-MADE GNOCCHI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0FF8853B" w14:textId="73CD68D6" w:rsidR="00D82590" w:rsidRPr="000A363A" w:rsidRDefault="004073DF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0"/>
                                      <w:szCs w:val="20"/>
                                    </w:rPr>
                                    <w:t>Roma</w:t>
                                  </w:r>
                                  <w:r w:rsidR="005D0D7F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B7964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0"/>
                                      <w:szCs w:val="20"/>
                                    </w:rPr>
                                    <w:t>vodka sauce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CB70B1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0"/>
                                      <w:szCs w:val="20"/>
                                    </w:rPr>
                                    <w:t>puttanesca</w:t>
                                  </w:r>
                                  <w:r w:rsidR="00DD5C14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0"/>
                                      <w:szCs w:val="20"/>
                                    </w:rPr>
                                    <w:t>, Calabrian chilli &amp; macadamia oil</w:t>
                                  </w:r>
                                  <w:r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B7964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37340" w:rsidRP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0"/>
                                      <w:szCs w:val="20"/>
                                    </w:rPr>
                                    <w:t xml:space="preserve"> | </w:t>
                                  </w:r>
                                  <w:r w:rsidR="00F37340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C1BE041" w14:textId="77777777" w:rsidR="00D82590" w:rsidRPr="00511042" w:rsidRDefault="00123765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D82590" w14:paraId="512ED049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44DA3979" w14:textId="3F3FD523" w:rsidR="00D82590" w:rsidRPr="000A363A" w:rsidRDefault="00CB6247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PAP</w:t>
                                  </w:r>
                                  <w:r w:rsid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A</w:t>
                                  </w:r>
                                  <w:r w:rsid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DELLE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02DBBAEA" w14:textId="77777777" w:rsidR="00D82590" w:rsidRPr="000A363A" w:rsidRDefault="004F739D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Braised beef ragu</w:t>
                                  </w:r>
                                  <w:r w:rsidR="00CB6247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, parmesan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29E6253" w14:textId="77777777" w:rsidR="00D82590" w:rsidRPr="00511042" w:rsidRDefault="004F739D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3</w:t>
                                  </w:r>
                                  <w:r w:rsidR="00CB6247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D82590" w14:paraId="395E8F45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0BF971F7" w14:textId="77777777" w:rsidR="00D82590" w:rsidRPr="000A363A" w:rsidRDefault="00F866F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 xml:space="preserve">ROSEMARY </w:t>
                                  </w:r>
                                  <w:r w:rsidR="004F739D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SEARED LAMB R</w:t>
                                  </w: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UMP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7B95C45A" w14:textId="77777777" w:rsidR="00D82590" w:rsidRPr="000A363A" w:rsidRDefault="004F739D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Chocolate lamb cigar, </w:t>
                                  </w:r>
                                  <w:r w:rsidR="00F866F0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asparagus</w:t>
                                  </w:r>
                                  <w:r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, mustard miso bone jus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3B9AB6AB" w14:textId="77777777" w:rsidR="00D82590" w:rsidRPr="00511042" w:rsidRDefault="004F739D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D82590" w14:paraId="0E93A1AE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7BAB190A" w14:textId="77777777" w:rsidR="00D82590" w:rsidRPr="000A363A" w:rsidRDefault="004F739D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SCOTCH FILLET 280g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6DEC7FB4" w14:textId="77777777" w:rsidR="00D82590" w:rsidRPr="000A363A" w:rsidRDefault="004F739D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Potato gratin, green beans, red wine &amp; roast marrow bone jus, garlic butter</w:t>
                                  </w:r>
                                  <w:r w:rsidR="00F37340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 | </w:t>
                                  </w:r>
                                  <w:r w:rsidR="00F37340" w:rsidRPr="00F3734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GF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4EC0BF6" w14:textId="77777777" w:rsidR="00D82590" w:rsidRPr="00511042" w:rsidRDefault="004F739D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D82590" w14:paraId="3634DFDD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50AE445C" w14:textId="77777777" w:rsidR="00D82590" w:rsidRPr="000A363A" w:rsidRDefault="004F739D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WAGYU 7+ SCOTCH FILLET 280g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48816772" w14:textId="06AB7D17" w:rsidR="00D82590" w:rsidRPr="000A363A" w:rsidRDefault="004F739D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 w:rsidRPr="00E516C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1"/>
                                      <w:szCs w:val="21"/>
                                    </w:rPr>
                                    <w:t>Potato gratin, green beans, red wine &amp; roast marrow bone jus</w:t>
                                  </w:r>
                                  <w:r w:rsidR="00DD5C1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1"/>
                                      <w:szCs w:val="21"/>
                                    </w:rPr>
                                    <w:t>, truffle butter</w:t>
                                  </w:r>
                                  <w:r w:rsidR="006B7964" w:rsidRPr="00E516C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345564" w:rsidRPr="00E516C4">
                                    <w:rPr>
                                      <w:rFonts w:ascii="Aptos" w:hAnsi="Aptos"/>
                                      <w:color w:val="1D1B11" w:themeColor="background2" w:themeShade="1A"/>
                                      <w:sz w:val="21"/>
                                      <w:szCs w:val="21"/>
                                    </w:rPr>
                                    <w:t xml:space="preserve">| </w:t>
                                  </w:r>
                                  <w:r w:rsidR="00345564" w:rsidRPr="00DD5C14">
                                    <w:rPr>
                                      <w:rFonts w:ascii="Aptos" w:hAnsi="Aptos"/>
                                      <w:b/>
                                      <w:bCs/>
                                      <w:color w:val="1D1B11" w:themeColor="background2" w:themeShade="1A"/>
                                      <w:sz w:val="21"/>
                                      <w:szCs w:val="21"/>
                                    </w:rPr>
                                    <w:t>GF</w:t>
                                  </w:r>
                                  <w:r w:rsidR="00F37340" w:rsidRPr="00DD5C14">
                                    <w:rPr>
                                      <w:rFonts w:ascii="Aptos" w:hAnsi="Aptos"/>
                                      <w:b/>
                                      <w:bCs/>
                                      <w:color w:val="1D1B11" w:themeColor="background2" w:themeShade="1A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76A5B14" w14:textId="77777777" w:rsidR="00D82590" w:rsidRPr="00511042" w:rsidRDefault="004F739D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85</w:t>
                                  </w:r>
                                </w:p>
                              </w:tc>
                            </w:tr>
                            <w:tr w:rsidR="00D82590" w14:paraId="6AAC1F26" w14:textId="77777777" w:rsidTr="00F37340">
                              <w:trPr>
                                <w:trHeight w:val="227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257CF3B5" w14:textId="77777777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459E391A" w14:textId="77777777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20165D2" w14:textId="77777777" w:rsidR="00D82590" w:rsidRPr="00511042" w:rsidRDefault="00D8259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</w:p>
                              </w:tc>
                            </w:tr>
                            <w:tr w:rsidR="00D82590" w14:paraId="279FC7A5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6833EA4A" w14:textId="77777777" w:rsidR="00D82590" w:rsidRPr="004F739D" w:rsidRDefault="00123765" w:rsidP="004D106D">
                                  <w:pPr>
                                    <w:spacing w:line="276" w:lineRule="auto"/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u w:val="single"/>
                                    </w:rPr>
                                  </w:pPr>
                                  <w:r w:rsidRPr="004F739D"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u w:val="single"/>
                                    </w:rPr>
                                    <w:t>SIDES.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2AB011E5" w14:textId="77777777" w:rsidR="00D82590" w:rsidRPr="000A363A" w:rsidRDefault="00D82590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3FAB3F14" w14:textId="77777777" w:rsidR="00D82590" w:rsidRPr="00511042" w:rsidRDefault="00D82590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</w:p>
                              </w:tc>
                            </w:tr>
                            <w:tr w:rsidR="00D82590" w14:paraId="540D4C91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37BAD591" w14:textId="77777777" w:rsidR="00D82590" w:rsidRPr="000A363A" w:rsidRDefault="00123765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FRENCH FRIES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159FE03D" w14:textId="77777777" w:rsidR="00D82590" w:rsidRPr="000A363A" w:rsidRDefault="00123765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Rosemary salt &amp; aioli</w:t>
                                  </w:r>
                                  <w:r w:rsidR="00F37340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 | </w:t>
                                  </w:r>
                                  <w:r w:rsidR="00F37340" w:rsidRPr="00F3734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316A3F5B" w14:textId="77777777" w:rsidR="00D82590" w:rsidRPr="00511042" w:rsidRDefault="00123765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23765" w14:paraId="28474654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1D6F3726" w14:textId="77777777" w:rsidR="00123765" w:rsidRPr="000A363A" w:rsidRDefault="00123765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ROAST BROCCOLI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4EA37DCD" w14:textId="77777777" w:rsidR="00123765" w:rsidRPr="000A363A" w:rsidRDefault="00123765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Yakiniku sauce, roast almonds, shallots &amp; sesame</w:t>
                                  </w:r>
                                  <w:r w:rsidR="00F37340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 | </w:t>
                                  </w:r>
                                  <w:r w:rsidR="00F37340" w:rsidRPr="00F37340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VG, GFO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11E08DF" w14:textId="77777777" w:rsidR="00CB6247" w:rsidRPr="00511042" w:rsidRDefault="00123765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CB6247" w14:paraId="6EA5FC55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5161CCF8" w14:textId="77777777" w:rsidR="00CB6247" w:rsidRPr="000A363A" w:rsidRDefault="00CB6247" w:rsidP="004D106D">
                                  <w:pP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ROCKET &amp; PEAR SALAD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300138BC" w14:textId="77777777" w:rsidR="00CB6247" w:rsidRPr="000A363A" w:rsidRDefault="00CB6247" w:rsidP="004D106D">
                                  <w:pPr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 xml:space="preserve">Candied walnuts, parmesan, truffle </w:t>
                                  </w:r>
                                  <w:proofErr w:type="spellStart"/>
                                  <w:r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dijon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39EA5AB1" w14:textId="77777777" w:rsidR="00CB6247" w:rsidRPr="00511042" w:rsidRDefault="00CB6247" w:rsidP="004D106D">
                                  <w:pP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23765" w14:paraId="632A1378" w14:textId="77777777" w:rsidTr="00F37340">
                              <w:trPr>
                                <w:trHeight w:val="227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70CE4662" w14:textId="77777777" w:rsidR="00123765" w:rsidRPr="000A363A" w:rsidRDefault="00123765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346F0108" w14:textId="77777777" w:rsidR="00123765" w:rsidRPr="000A363A" w:rsidRDefault="00123765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1876B3F" w14:textId="77777777" w:rsidR="00123765" w:rsidRPr="00511042" w:rsidRDefault="00123765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</w:p>
                              </w:tc>
                            </w:tr>
                            <w:tr w:rsidR="00123765" w14:paraId="603058F5" w14:textId="77777777" w:rsidTr="00F37340">
                              <w:trPr>
                                <w:trHeight w:val="431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6039DCA6" w14:textId="77777777" w:rsidR="00123765" w:rsidRPr="004F739D" w:rsidRDefault="00123765" w:rsidP="004D106D">
                                  <w:pPr>
                                    <w:spacing w:line="276" w:lineRule="auto"/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u w:val="single"/>
                                    </w:rPr>
                                  </w:pPr>
                                  <w:r w:rsidRPr="004F739D"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u w:val="single"/>
                                    </w:rPr>
                                    <w:t>KIDS.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26D2C863" w14:textId="77777777" w:rsidR="00123765" w:rsidRPr="000A363A" w:rsidRDefault="00123765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F5E5002" w14:textId="77777777" w:rsidR="00123765" w:rsidRPr="00511042" w:rsidRDefault="00123765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</w:p>
                              </w:tc>
                            </w:tr>
                            <w:tr w:rsidR="00123765" w14:paraId="22A75873" w14:textId="77777777" w:rsidTr="009B3E4C">
                              <w:trPr>
                                <w:trHeight w:val="488"/>
                              </w:trPr>
                              <w:tc>
                                <w:tcPr>
                                  <w:tcW w:w="4253" w:type="dxa"/>
                                  <w:vAlign w:val="center"/>
                                </w:tcPr>
                                <w:p w14:paraId="39D18EFD" w14:textId="77777777" w:rsidR="00123765" w:rsidRPr="000A363A" w:rsidRDefault="00123765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</w:rPr>
                                    <w:t>BATTERED FISH &amp; CHIPS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Align w:val="center"/>
                                </w:tcPr>
                                <w:p w14:paraId="37674D89" w14:textId="77777777" w:rsidR="00123765" w:rsidRPr="000A363A" w:rsidRDefault="00F63114" w:rsidP="004D106D">
                                  <w:pPr>
                                    <w:spacing w:line="276" w:lineRule="auto"/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</w:pPr>
                                  <w:r w:rsidRPr="000A363A">
                                    <w:rPr>
                                      <w:rFonts w:ascii="Aptos" w:hAnsi="Aptos"/>
                                      <w:color w:val="1D1B11" w:themeColor="background2" w:themeShade="1A"/>
                                    </w:rPr>
                                    <w:t>French fries, lemon, tomato sauce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1166181" w14:textId="77777777" w:rsidR="00123765" w:rsidRPr="00511042" w:rsidRDefault="00F63114" w:rsidP="004D106D">
                                  <w:pPr>
                                    <w:spacing w:line="276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2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57236D" w14:paraId="5067B34D" w14:textId="77777777" w:rsidTr="009B3E4C">
                              <w:trPr>
                                <w:trHeight w:val="261"/>
                              </w:trPr>
                              <w:tc>
                                <w:tcPr>
                                  <w:tcW w:w="11199" w:type="dxa"/>
                                  <w:gridSpan w:val="3"/>
                                  <w:vAlign w:val="center"/>
                                </w:tcPr>
                                <w:p w14:paraId="08F8EB4E" w14:textId="77777777" w:rsidR="0057236D" w:rsidRPr="00511042" w:rsidRDefault="0057236D" w:rsidP="004D106D">
                                  <w:pP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4A442A" w:themeColor="background2" w:themeShade="40"/>
                                    </w:rPr>
                                  </w:pP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4A442A" w:themeColor="background2" w:themeShade="40"/>
                                    </w:rPr>
                                    <w:t xml:space="preserve">V = vegetarian      VG = vegan   </w:t>
                                  </w:r>
                                  <w:r w:rsidR="00137BEC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4A442A" w:themeColor="background2" w:themeShade="40"/>
                                    </w:rPr>
                                    <w:t xml:space="preserve"> </w:t>
                                  </w:r>
                                  <w:r w:rsidR="0012335F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4A442A" w:themeColor="background2" w:themeShade="40"/>
                                    </w:rPr>
                                    <w:t xml:space="preserve"> </w:t>
                                  </w:r>
                                  <w:r w:rsidR="00137BEC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4A442A" w:themeColor="background2" w:themeShade="40"/>
                                    </w:rPr>
                                    <w:t xml:space="preserve">GF = gluten free    </w:t>
                                  </w:r>
                                  <w:r w:rsidR="0012335F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4A442A" w:themeColor="background2" w:themeShade="40"/>
                                    </w:rPr>
                                    <w:t xml:space="preserve"> </w:t>
                                  </w:r>
                                  <w:r w:rsidR="00F37340"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4A442A" w:themeColor="background2" w:themeShade="40"/>
                                    </w:rPr>
                                    <w:t xml:space="preserve">GF* = shared fryer    </w:t>
                                  </w:r>
                                  <w:r w:rsidRPr="00511042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4A442A" w:themeColor="background2" w:themeShade="40"/>
                                    </w:rPr>
                                    <w:t xml:space="preserve"> GFO = gluten free option</w:t>
                                  </w:r>
                                  <w:r w:rsidR="00C2636F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4A442A" w:themeColor="background2" w:themeShade="40"/>
                                    </w:rPr>
                                    <w:t xml:space="preserve">    DF = dairy free</w:t>
                                  </w:r>
                                </w:p>
                              </w:tc>
                            </w:tr>
                            <w:tr w:rsidR="000A363A" w:rsidRPr="0057236D" w14:paraId="506072D2" w14:textId="77777777" w:rsidTr="0057236D">
                              <w:trPr>
                                <w:trHeight w:val="451"/>
                              </w:trPr>
                              <w:tc>
                                <w:tcPr>
                                  <w:tcW w:w="11199" w:type="dxa"/>
                                  <w:gridSpan w:val="3"/>
                                  <w:vAlign w:val="center"/>
                                </w:tcPr>
                                <w:p w14:paraId="35567201" w14:textId="77777777" w:rsidR="000A363A" w:rsidRPr="00864A63" w:rsidRDefault="0057236D" w:rsidP="004D106D">
                                  <w:pPr>
                                    <w:rPr>
                                      <w:rFonts w:ascii="Aptos" w:hAnsi="Aptos"/>
                                      <w:color w:val="4A442A" w:themeColor="background2" w:themeShade="40"/>
                                    </w:rPr>
                                  </w:pPr>
                                  <w:r w:rsidRPr="00864A63">
                                    <w:rPr>
                                      <w:rFonts w:ascii="Aptos" w:hAnsi="Aptos"/>
                                      <w:color w:val="4A442A" w:themeColor="background2" w:themeShade="40"/>
                                    </w:rPr>
                                    <w:t xml:space="preserve">Please notify our staff of any allergies. Allergens are present in our </w:t>
                                  </w:r>
                                  <w:proofErr w:type="gramStart"/>
                                  <w:r w:rsidRPr="00864A63">
                                    <w:rPr>
                                      <w:rFonts w:ascii="Aptos" w:hAnsi="Aptos"/>
                                      <w:color w:val="4A442A" w:themeColor="background2" w:themeShade="40"/>
                                    </w:rPr>
                                    <w:t>kitchen</w:t>
                                  </w:r>
                                  <w:proofErr w:type="gramEnd"/>
                                  <w:r w:rsidRPr="00864A63">
                                    <w:rPr>
                                      <w:rFonts w:ascii="Aptos" w:hAnsi="Aptos"/>
                                      <w:color w:val="4A442A" w:themeColor="background2" w:themeShade="40"/>
                                    </w:rPr>
                                    <w:t xml:space="preserve"> but we may be able to modify on request.</w:t>
                                  </w:r>
                                </w:p>
                              </w:tc>
                            </w:tr>
                          </w:tbl>
                          <w:p w14:paraId="1F21AFB1" w14:textId="77777777" w:rsidR="00572738" w:rsidRDefault="005727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B1103" id="Text Box 13" o:spid="_x0000_s1028" type="#_x0000_t202" style="position:absolute;margin-left:530.2pt;margin-top:-83.8pt;width:569.6pt;height:1017.3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" filled="f" stroked="f">
                <v:path arrowok="t"/>
                <v:textbox>
                  <w:txbxContent>
                    <w:p w14:paraId="22716C13" w14:textId="77777777" w:rsidR="00280143" w:rsidRDefault="00280143"/>
                    <w:tbl>
                      <w:tblPr>
                        <w:tblStyle w:val="TableGrid"/>
                        <w:tblW w:w="1119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53"/>
                        <w:gridCol w:w="6237"/>
                        <w:gridCol w:w="709"/>
                      </w:tblGrid>
                      <w:tr w:rsidR="00D82590" w14:paraId="1868ADD4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744BDA48" w14:textId="77777777" w:rsidR="00D82590" w:rsidRPr="004F739D" w:rsidRDefault="00D82590" w:rsidP="004D106D">
                            <w:pPr>
                              <w:spacing w:line="276" w:lineRule="auto"/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u w:val="single"/>
                              </w:rPr>
                            </w:pPr>
                            <w:r w:rsidRPr="004F739D"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u w:val="single"/>
                              </w:rPr>
                              <w:t>SMALL.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1D020401" w14:textId="77777777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716059FA" w14:textId="77777777" w:rsidR="00D82590" w:rsidRPr="00511042" w:rsidRDefault="00D8259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</w:p>
                        </w:tc>
                      </w:tr>
                      <w:tr w:rsidR="00D82590" w14:paraId="5C8656E4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02E167F9" w14:textId="39BBCE17" w:rsidR="00D82590" w:rsidRPr="000A363A" w:rsidRDefault="00DD5C14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HOUSE FOCCACIA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1C5E79A6" w14:textId="77777777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Nori butter</w:t>
                            </w:r>
                            <w:r w:rsidR="000A363A"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 | </w:t>
                            </w:r>
                            <w:r w:rsidR="000A363A" w:rsidRPr="00F3734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V</w:t>
                            </w:r>
                            <w:r w:rsidR="00CB6247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, DFO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F6DA601" w14:textId="77777777" w:rsidR="00D82590" w:rsidRPr="00511042" w:rsidRDefault="007B0A9D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 xml:space="preserve">  </w:t>
                            </w:r>
                            <w:r w:rsidR="00D82590"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4</w:t>
                            </w:r>
                          </w:p>
                        </w:tc>
                      </w:tr>
                      <w:tr w:rsidR="00F63114" w14:paraId="781EFA3B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28C063A3" w14:textId="77777777" w:rsidR="00F63114" w:rsidRPr="000A363A" w:rsidRDefault="00F63114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SICILIAN OLIVES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77BB32E3" w14:textId="77777777" w:rsidR="00F63114" w:rsidRPr="000A363A" w:rsidRDefault="00F63114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Warmed &amp; marinated</w:t>
                            </w:r>
                            <w:r w:rsidR="000A363A"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 | </w:t>
                            </w:r>
                            <w:r w:rsidR="000A363A" w:rsidRPr="00364468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VG, GF</w:t>
                            </w:r>
                            <w:r w:rsidR="00CB6247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, DF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39C2407" w14:textId="77777777" w:rsidR="00F63114" w:rsidRPr="00511042" w:rsidRDefault="00F63114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10</w:t>
                            </w:r>
                          </w:p>
                        </w:tc>
                      </w:tr>
                      <w:tr w:rsidR="00D82590" w14:paraId="485A77F8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57729388" w14:textId="77777777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STRAC</w:t>
                            </w:r>
                            <w:r w:rsidR="00577A8E" w:rsidRPr="000A363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C</w:t>
                            </w:r>
                            <w:r w:rsidRPr="000A363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IATELLA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6192AA09" w14:textId="429CE000" w:rsidR="00D82590" w:rsidRPr="000A363A" w:rsidRDefault="00A671CD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F</w:t>
                            </w:r>
                            <w:r w:rsidR="00D82590"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ried rosemary,</w:t>
                            </w:r>
                            <w:r w:rsidR="005555A4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 grilled peaches,</w:t>
                            </w:r>
                            <w:r w:rsidR="00D82590"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salted honey, </w:t>
                            </w:r>
                            <w:r w:rsidR="00D82590"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pistachio</w:t>
                            </w:r>
                            <w:r w:rsidR="000A363A"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 | </w:t>
                            </w:r>
                            <w:r w:rsidR="000A363A" w:rsidRPr="00F3734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V, GF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52920F1C" w14:textId="77777777" w:rsidR="00D82590" w:rsidRPr="00511042" w:rsidRDefault="00D8259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1</w:t>
                            </w:r>
                            <w:r w:rsidR="00A671CD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2</w:t>
                            </w:r>
                          </w:p>
                        </w:tc>
                      </w:tr>
                      <w:tr w:rsidR="00D82590" w14:paraId="56212076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51B933EB" w14:textId="33C0A056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SEARED SCALLOPS (</w:t>
                            </w:r>
                            <w:r w:rsid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3</w:t>
                            </w:r>
                            <w:r w:rsidR="004713D6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49099B82" w14:textId="3BF94078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Roast cauliflower cream, kelp butter</w:t>
                            </w:r>
                            <w:r w:rsidR="00DD5C14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, caviar</w:t>
                            </w:r>
                            <w:r w:rsidR="000A363A"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 | </w:t>
                            </w:r>
                            <w:r w:rsidR="000A363A" w:rsidRPr="00F3734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GF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09F9B9A" w14:textId="3B44C362" w:rsidR="00D82590" w:rsidRPr="00511042" w:rsidRDefault="00D8259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2</w:t>
                            </w:r>
                            <w:r w:rsid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7</w:t>
                            </w:r>
                          </w:p>
                        </w:tc>
                      </w:tr>
                      <w:tr w:rsidR="00D82590" w14:paraId="5D0DCC50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4FE72D93" w14:textId="77777777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STICKY FRIED CHICKEN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72CC5104" w14:textId="77777777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Dill ranch</w:t>
                            </w:r>
                            <w:r w:rsidR="000A363A"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 | </w:t>
                            </w:r>
                            <w:r w:rsidR="000A363A" w:rsidRPr="00F3734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GF</w:t>
                            </w:r>
                            <w:r w:rsidR="00F3734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34D06E2" w14:textId="77777777" w:rsidR="00D82590" w:rsidRPr="00511042" w:rsidRDefault="00D8259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18</w:t>
                            </w:r>
                          </w:p>
                        </w:tc>
                      </w:tr>
                      <w:tr w:rsidR="00D82590" w14:paraId="23F42721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75640C73" w14:textId="77777777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CRISPY SQUID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1A3E8D7E" w14:textId="77777777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Salsa </w:t>
                            </w:r>
                            <w:proofErr w:type="spellStart"/>
                            <w:r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macha</w:t>
                            </w:r>
                            <w:proofErr w:type="spellEnd"/>
                            <w:r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, chili oil, rocket</w:t>
                            </w:r>
                            <w:r w:rsidR="000A363A"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 | </w:t>
                            </w:r>
                            <w:r w:rsidR="000A363A" w:rsidRPr="00F3734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GF</w:t>
                            </w:r>
                            <w:r w:rsidR="00F3734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*</w:t>
                            </w:r>
                            <w:r w:rsidR="00CB6247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, DF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CC6DC09" w14:textId="77777777" w:rsidR="00D82590" w:rsidRPr="00511042" w:rsidRDefault="000C4E12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20</w:t>
                            </w:r>
                          </w:p>
                        </w:tc>
                      </w:tr>
                      <w:tr w:rsidR="00D82590" w14:paraId="09DFFD0B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688DD901" w14:textId="77777777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PORK BELLY SKEWERS (2)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24CAE829" w14:textId="77777777" w:rsidR="00D82590" w:rsidRPr="000A363A" w:rsidRDefault="00F37340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Salted coconut caramel | </w:t>
                            </w:r>
                            <w:r w:rsidRPr="00F3734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GF</w:t>
                            </w:r>
                            <w:r w:rsidR="00CB6247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, DF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7393CD9" w14:textId="77777777" w:rsidR="00D82590" w:rsidRPr="00511042" w:rsidRDefault="000C4E12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16</w:t>
                            </w:r>
                          </w:p>
                        </w:tc>
                      </w:tr>
                      <w:tr w:rsidR="00D82590" w14:paraId="68620179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70FB48EA" w14:textId="77777777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CHARCUTERIE BOARD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73292281" w14:textId="77777777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proofErr w:type="spellStart"/>
                            <w:r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D’Affinois</w:t>
                            </w:r>
                            <w:proofErr w:type="spellEnd"/>
                            <w:r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 Excellence, prosciutto, pickles, crisps</w:t>
                            </w:r>
                            <w:r w:rsidR="000A363A"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 | </w:t>
                            </w:r>
                            <w:r w:rsidR="000A363A" w:rsidRPr="00F3734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0C1DA57A" w14:textId="77777777" w:rsidR="00D82590" w:rsidRPr="00511042" w:rsidRDefault="00D8259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35</w:t>
                            </w:r>
                          </w:p>
                        </w:tc>
                      </w:tr>
                      <w:tr w:rsidR="00D82590" w14:paraId="0374E717" w14:textId="77777777" w:rsidTr="00F37340">
                        <w:trPr>
                          <w:trHeight w:val="227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12DF7C17" w14:textId="77777777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22A83EDF" w14:textId="77777777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B80B38D" w14:textId="77777777" w:rsidR="00D82590" w:rsidRPr="00511042" w:rsidRDefault="00D8259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</w:p>
                        </w:tc>
                      </w:tr>
                      <w:tr w:rsidR="00D82590" w14:paraId="7E8090EB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36D2200B" w14:textId="77777777" w:rsidR="00D82590" w:rsidRPr="004F739D" w:rsidRDefault="00D82590" w:rsidP="004D106D">
                            <w:pPr>
                              <w:spacing w:line="276" w:lineRule="auto"/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u w:val="single"/>
                              </w:rPr>
                            </w:pPr>
                            <w:r w:rsidRPr="004F739D"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u w:val="single"/>
                              </w:rPr>
                              <w:t>MEDIUM.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362412CC" w14:textId="77777777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0F1FCEB" w14:textId="77777777" w:rsidR="00D82590" w:rsidRPr="00511042" w:rsidRDefault="00D8259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</w:p>
                        </w:tc>
                      </w:tr>
                      <w:tr w:rsidR="00A671CD" w14:paraId="394B6945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25448780" w14:textId="77777777" w:rsidR="00A671CD" w:rsidRPr="000A363A" w:rsidRDefault="00A671CD" w:rsidP="004D106D">
                            <w:pP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CURED OCEAN TROUT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510F0434" w14:textId="183DE369" w:rsidR="00A671CD" w:rsidRPr="000A363A" w:rsidRDefault="00376DDC" w:rsidP="004D106D">
                            <w:pPr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Green Chilli Nam Jim </w:t>
                            </w:r>
                            <w:r w:rsidR="003924A3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| </w:t>
                            </w:r>
                            <w:r w:rsidR="003924A3" w:rsidRPr="003924A3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GF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48211C67" w14:textId="77777777" w:rsidR="00A671CD" w:rsidRPr="00511042" w:rsidRDefault="00A671CD" w:rsidP="004D106D">
                            <w:pP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24</w:t>
                            </w:r>
                          </w:p>
                        </w:tc>
                      </w:tr>
                      <w:tr w:rsidR="00A671CD" w14:paraId="17D5FC8B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1D124B58" w14:textId="77777777" w:rsidR="00A671CD" w:rsidRPr="000A363A" w:rsidRDefault="00A671CD" w:rsidP="00A671C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 xml:space="preserve">DUCK </w:t>
                            </w:r>
                            <w:r w:rsidRPr="000A363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CROQUETTE</w:t>
                            </w: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S (3)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61E12930" w14:textId="77777777" w:rsidR="00A671CD" w:rsidRPr="000A363A" w:rsidRDefault="00A671CD" w:rsidP="00A671C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Five spice, cherry jus, black garlic aioli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5F5F573" w14:textId="77777777" w:rsidR="00A671CD" w:rsidRPr="00511042" w:rsidRDefault="00A671CD" w:rsidP="00A671C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21</w:t>
                            </w:r>
                          </w:p>
                        </w:tc>
                      </w:tr>
                      <w:tr w:rsidR="00D82590" w14:paraId="29519348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07462A14" w14:textId="77777777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NONNAS MEATBALLS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29C902FB" w14:textId="77777777" w:rsidR="00D82590" w:rsidRPr="000A363A" w:rsidRDefault="00123765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Pork, beef, fennel, </w:t>
                            </w:r>
                            <w:r w:rsidR="00F37340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Napoli | </w:t>
                            </w:r>
                            <w:r w:rsidR="00F37340" w:rsidRPr="00F3734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GF</w:t>
                            </w:r>
                            <w:r w:rsidR="00CB6247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, DFO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F841620" w14:textId="77777777" w:rsidR="00D82590" w:rsidRPr="00511042" w:rsidRDefault="00123765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22</w:t>
                            </w:r>
                          </w:p>
                        </w:tc>
                      </w:tr>
                      <w:tr w:rsidR="00A671CD" w14:paraId="6F69EC25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398BF9D6" w14:textId="77777777" w:rsidR="00A671CD" w:rsidRPr="000A363A" w:rsidRDefault="00A671CD" w:rsidP="00A671C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RICOTTA &amp; BASIL RAVIOLI</w:t>
                            </w: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 xml:space="preserve"> DAUPHINE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49FC67ED" w14:textId="77777777" w:rsidR="00A671CD" w:rsidRPr="000A363A" w:rsidRDefault="00A671CD" w:rsidP="00A671C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Garlic basil cream, pine nuts</w:t>
                            </w:r>
                            <w:r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 | </w:t>
                            </w:r>
                            <w:r w:rsidRPr="00F3734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732BB920" w14:textId="77777777" w:rsidR="00A671CD" w:rsidRPr="00511042" w:rsidRDefault="00A671CD" w:rsidP="00A671C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29</w:t>
                            </w:r>
                          </w:p>
                        </w:tc>
                      </w:tr>
                      <w:tr w:rsidR="00D82590" w14:paraId="6CDED006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4D953A75" w14:textId="77777777" w:rsidR="00D82590" w:rsidRPr="000A363A" w:rsidRDefault="00123765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TEMPURA ZUCCHINI FLOWER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70F06D72" w14:textId="77777777" w:rsidR="00D82590" w:rsidRPr="000A363A" w:rsidRDefault="00123765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Goats cheese &amp; chive, tomato jam</w:t>
                            </w:r>
                            <w:r w:rsidR="00577A8E"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, mascarpone</w:t>
                            </w:r>
                            <w:r w:rsidR="00F37340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 | </w:t>
                            </w:r>
                            <w:r w:rsidR="00F37340" w:rsidRPr="00F3734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52A3B18A" w14:textId="77777777" w:rsidR="00D82590" w:rsidRPr="00511042" w:rsidRDefault="00123765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24</w:t>
                            </w:r>
                          </w:p>
                        </w:tc>
                      </w:tr>
                      <w:tr w:rsidR="00D82590" w14:paraId="6818D6A1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3ADF6EAA" w14:textId="075EE08F" w:rsidR="00D82590" w:rsidRPr="000A363A" w:rsidRDefault="000454BB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 xml:space="preserve">TRUFFLE </w:t>
                            </w:r>
                            <w:r w:rsidR="00967CE3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MUSHROOM</w:t>
                            </w:r>
                            <w:r w:rsidR="00123765" w:rsidRPr="000A363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 xml:space="preserve"> RISOTTO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28A54C99" w14:textId="7C2CF853" w:rsidR="00D82590" w:rsidRPr="005555A4" w:rsidRDefault="00F37340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  <w:sz w:val="21"/>
                                <w:szCs w:val="21"/>
                              </w:rPr>
                            </w:pPr>
                            <w:r w:rsidRPr="005555A4">
                              <w:rPr>
                                <w:rFonts w:ascii="Aptos" w:hAnsi="Aptos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5555A4" w:rsidRPr="005555A4">
                              <w:rPr>
                                <w:rFonts w:ascii="Aptos" w:hAnsi="Aptos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Markwood</w:t>
                            </w:r>
                            <w:proofErr w:type="spellEnd"/>
                            <w:r w:rsidR="005555A4" w:rsidRPr="005555A4">
                              <w:rPr>
                                <w:rFonts w:ascii="Aptos" w:hAnsi="Aptos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 xml:space="preserve"> Mushrooms, </w:t>
                            </w:r>
                            <w:r w:rsidR="000454BB" w:rsidRPr="005555A4">
                              <w:rPr>
                                <w:rFonts w:ascii="Aptos" w:hAnsi="Aptos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 xml:space="preserve">Crispy Enoki, Roasted Hazelnuts </w:t>
                            </w:r>
                            <w:r w:rsidRPr="005555A4">
                              <w:rPr>
                                <w:rFonts w:ascii="Aptos" w:hAnsi="Aptos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 xml:space="preserve">| </w:t>
                            </w:r>
                            <w:r w:rsidRPr="005555A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VG, GF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8783F14" w14:textId="77777777" w:rsidR="00D82590" w:rsidRPr="00511042" w:rsidRDefault="00123765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24</w:t>
                            </w:r>
                          </w:p>
                        </w:tc>
                      </w:tr>
                      <w:tr w:rsidR="00D82590" w14:paraId="537E8E5D" w14:textId="77777777" w:rsidTr="00F37340">
                        <w:trPr>
                          <w:trHeight w:val="227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1BEEBBB4" w14:textId="77777777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30A39A5E" w14:textId="77777777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0F65E7E9" w14:textId="77777777" w:rsidR="00D82590" w:rsidRPr="00511042" w:rsidRDefault="00D8259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</w:p>
                        </w:tc>
                      </w:tr>
                      <w:tr w:rsidR="00D82590" w14:paraId="1F289DD7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392872E2" w14:textId="77777777" w:rsidR="00D82590" w:rsidRPr="004F739D" w:rsidRDefault="00123765" w:rsidP="004D106D">
                            <w:pPr>
                              <w:spacing w:line="276" w:lineRule="auto"/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u w:val="single"/>
                              </w:rPr>
                            </w:pPr>
                            <w:r w:rsidRPr="004F739D"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u w:val="single"/>
                              </w:rPr>
                              <w:t>LARGE.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5FCC0D8F" w14:textId="77777777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32310F67" w14:textId="77777777" w:rsidR="00D82590" w:rsidRPr="00511042" w:rsidRDefault="00D8259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</w:p>
                        </w:tc>
                      </w:tr>
                      <w:tr w:rsidR="00D82590" w14:paraId="4A81DEA4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743BF627" w14:textId="2CAE0A24" w:rsidR="00D82590" w:rsidRPr="000A363A" w:rsidRDefault="00E516C4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FLAME</w:t>
                            </w:r>
                            <w:r w:rsidR="004704F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 xml:space="preserve">-GRILLED </w:t>
                            </w:r>
                            <w:r w:rsidR="005D0D7F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1/2</w:t>
                            </w:r>
                            <w:r w:rsidR="00123765" w:rsidRPr="000A363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 xml:space="preserve"> CHICKEN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3B5F2716" w14:textId="748EBFD6" w:rsidR="00D82590" w:rsidRPr="000A363A" w:rsidRDefault="001110C3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Cucumber</w:t>
                            </w:r>
                            <w:r w:rsidR="00123765"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 salad</w:t>
                            </w:r>
                            <w:r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, </w:t>
                            </w:r>
                            <w:r w:rsidR="00C5275E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jalapeno, </w:t>
                            </w:r>
                            <w:proofErr w:type="spellStart"/>
                            <w:r w:rsidR="00CB7537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gado</w:t>
                            </w:r>
                            <w:proofErr w:type="spellEnd"/>
                            <w:r w:rsidR="00CB7537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CB7537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gado</w:t>
                            </w:r>
                            <w:proofErr w:type="spellEnd"/>
                            <w:r w:rsidR="0059235E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 </w:t>
                            </w:r>
                            <w:r w:rsidR="00F37340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 |</w:t>
                            </w:r>
                            <w:proofErr w:type="gramEnd"/>
                            <w:r w:rsidR="00F37340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 </w:t>
                            </w:r>
                            <w:r w:rsidR="00F37340" w:rsidRPr="00F3734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GF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4C6B46A4" w14:textId="77777777" w:rsidR="00D82590" w:rsidRPr="00511042" w:rsidRDefault="00123765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38</w:t>
                            </w:r>
                          </w:p>
                        </w:tc>
                      </w:tr>
                      <w:tr w:rsidR="00D82590" w14:paraId="7B84AAEB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734703FB" w14:textId="6872730F" w:rsidR="00D82590" w:rsidRPr="000A363A" w:rsidRDefault="00E811A6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SEARED</w:t>
                            </w:r>
                            <w:r w:rsidR="004F739D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 xml:space="preserve"> SALMON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06709C30" w14:textId="77777777" w:rsidR="00D82590" w:rsidRPr="000A363A" w:rsidRDefault="004F739D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Tom Yum coconut broth, seared greens</w:t>
                            </w:r>
                            <w:r w:rsidR="00F37340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 | </w:t>
                            </w:r>
                            <w:r w:rsidR="00F37340" w:rsidRPr="00F3734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GF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9249569" w14:textId="77777777" w:rsidR="00D82590" w:rsidRPr="00511042" w:rsidRDefault="004F739D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39</w:t>
                            </w:r>
                          </w:p>
                        </w:tc>
                      </w:tr>
                      <w:tr w:rsidR="00D82590" w14:paraId="1DEC0DEB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2B9DE80B" w14:textId="3FCE8E3F" w:rsidR="00D82590" w:rsidRPr="000A363A" w:rsidRDefault="0097385E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BRAISED</w:t>
                            </w:r>
                            <w:r w:rsidR="004F739D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 xml:space="preserve"> PORK N</w:t>
                            </w: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ECK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63DBAC69" w14:textId="69D36D30" w:rsidR="00D82590" w:rsidRPr="000A363A" w:rsidRDefault="00780AA2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Tomato b</w:t>
                            </w:r>
                            <w:r w:rsidR="00BC6ABF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utter beans</w:t>
                            </w:r>
                            <w:r w:rsidR="00C72A06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, crispy kale</w:t>
                            </w:r>
                            <w:r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, pork jus | </w:t>
                            </w:r>
                            <w:r w:rsidRPr="00380B0B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GF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7D721DBE" w14:textId="77777777" w:rsidR="00D82590" w:rsidRPr="00511042" w:rsidRDefault="00123765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3</w:t>
                            </w:r>
                            <w:r w:rsidR="004F739D"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8</w:t>
                            </w:r>
                          </w:p>
                        </w:tc>
                      </w:tr>
                      <w:tr w:rsidR="00D82590" w14:paraId="647703D0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03DEA8A5" w14:textId="77777777" w:rsidR="00D82590" w:rsidRPr="000A363A" w:rsidRDefault="00123765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HOME-MADE GNOCCHI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0FF8853B" w14:textId="73CD68D6" w:rsidR="00D82590" w:rsidRPr="000A363A" w:rsidRDefault="004073DF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>Roma</w:t>
                            </w:r>
                            <w:r w:rsidR="005D0D7F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7964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>vodka sauce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CB70B1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>puttanesca</w:t>
                            </w:r>
                            <w:r w:rsidR="00DD5C14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>, Calabrian chilli &amp; macadamia oil</w:t>
                            </w:r>
                            <w:r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7964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37340" w:rsidRPr="00DD5C14">
                              <w:rPr>
                                <w:rFonts w:ascii="Aptos" w:hAnsi="Aptos"/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F37340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4C1BE041" w14:textId="77777777" w:rsidR="00D82590" w:rsidRPr="00511042" w:rsidRDefault="00123765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32</w:t>
                            </w:r>
                          </w:p>
                        </w:tc>
                      </w:tr>
                      <w:tr w:rsidR="00D82590" w14:paraId="512ED049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44DA3979" w14:textId="3F3FD523" w:rsidR="00D82590" w:rsidRPr="000A363A" w:rsidRDefault="00CB6247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PAP</w:t>
                            </w:r>
                            <w:r w:rsid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P</w:t>
                            </w: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A</w:t>
                            </w:r>
                            <w:r w:rsid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R</w:t>
                            </w: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DELLE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02DBBAEA" w14:textId="77777777" w:rsidR="00D82590" w:rsidRPr="000A363A" w:rsidRDefault="004F739D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Braised beef ragu</w:t>
                            </w:r>
                            <w:r w:rsidR="00CB6247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, parmesan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429E6253" w14:textId="77777777" w:rsidR="00D82590" w:rsidRPr="00511042" w:rsidRDefault="004F739D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3</w:t>
                            </w:r>
                            <w:r w:rsidR="00CB6247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6</w:t>
                            </w:r>
                          </w:p>
                        </w:tc>
                      </w:tr>
                      <w:tr w:rsidR="00D82590" w14:paraId="395E8F45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0BF971F7" w14:textId="77777777" w:rsidR="00D82590" w:rsidRPr="000A363A" w:rsidRDefault="00F866F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 xml:space="preserve">ROSEMARY </w:t>
                            </w:r>
                            <w:r w:rsidR="004F739D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SEARED LAMB R</w:t>
                            </w: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UMP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7B95C45A" w14:textId="77777777" w:rsidR="00D82590" w:rsidRPr="000A363A" w:rsidRDefault="004F739D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Chocolate lamb cigar, </w:t>
                            </w:r>
                            <w:r w:rsidR="00F866F0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asparagus</w:t>
                            </w:r>
                            <w:r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, mustard miso bone jus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3B9AB6AB" w14:textId="77777777" w:rsidR="00D82590" w:rsidRPr="00511042" w:rsidRDefault="004F739D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48</w:t>
                            </w:r>
                          </w:p>
                        </w:tc>
                      </w:tr>
                      <w:tr w:rsidR="00D82590" w14:paraId="0E93A1AE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7BAB190A" w14:textId="77777777" w:rsidR="00D82590" w:rsidRPr="000A363A" w:rsidRDefault="004F739D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SCOTCH FILLET 280g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6DEC7FB4" w14:textId="77777777" w:rsidR="00D82590" w:rsidRPr="000A363A" w:rsidRDefault="004F739D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Potato gratin, green beans, red wine &amp; roast marrow bone jus, garlic butter</w:t>
                            </w:r>
                            <w:r w:rsidR="00F37340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 | </w:t>
                            </w:r>
                            <w:r w:rsidR="00F37340" w:rsidRPr="00F3734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GF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4EC0BF6" w14:textId="77777777" w:rsidR="00D82590" w:rsidRPr="00511042" w:rsidRDefault="004F739D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48</w:t>
                            </w:r>
                          </w:p>
                        </w:tc>
                      </w:tr>
                      <w:tr w:rsidR="00D82590" w14:paraId="3634DFDD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50AE445C" w14:textId="77777777" w:rsidR="00D82590" w:rsidRPr="000A363A" w:rsidRDefault="004F739D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WAGYU 7+ SCOTCH FILLET 280g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48816772" w14:textId="06AB7D17" w:rsidR="00D82590" w:rsidRPr="000A363A" w:rsidRDefault="004F739D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 w:rsidRPr="00E516C4">
                              <w:rPr>
                                <w:rFonts w:ascii="Aptos" w:hAnsi="Aptos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Potato gratin, green beans, red wine &amp; roast marrow bone jus</w:t>
                            </w:r>
                            <w:r w:rsidR="00DD5C14">
                              <w:rPr>
                                <w:rFonts w:ascii="Aptos" w:hAnsi="Aptos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, truffle butter</w:t>
                            </w:r>
                            <w:r w:rsidR="006B7964" w:rsidRPr="00E516C4">
                              <w:rPr>
                                <w:rFonts w:ascii="Aptos" w:hAnsi="Aptos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45564" w:rsidRPr="00E516C4">
                              <w:rPr>
                                <w:rFonts w:ascii="Aptos" w:hAnsi="Aptos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 xml:space="preserve">| </w:t>
                            </w:r>
                            <w:r w:rsidR="00345564" w:rsidRPr="00DD5C14">
                              <w:rPr>
                                <w:rFonts w:ascii="Aptos" w:hAnsi="Aptos"/>
                                <w:b/>
                                <w:bCs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GF</w:t>
                            </w:r>
                            <w:r w:rsidR="00F37340" w:rsidRPr="00DD5C14">
                              <w:rPr>
                                <w:rFonts w:ascii="Aptos" w:hAnsi="Aptos"/>
                                <w:b/>
                                <w:bCs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76A5B14" w14:textId="77777777" w:rsidR="00D82590" w:rsidRPr="00511042" w:rsidRDefault="004F739D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85</w:t>
                            </w:r>
                          </w:p>
                        </w:tc>
                      </w:tr>
                      <w:tr w:rsidR="00D82590" w14:paraId="6AAC1F26" w14:textId="77777777" w:rsidTr="00F37340">
                        <w:trPr>
                          <w:trHeight w:val="227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257CF3B5" w14:textId="77777777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459E391A" w14:textId="77777777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20165D2" w14:textId="77777777" w:rsidR="00D82590" w:rsidRPr="00511042" w:rsidRDefault="00D8259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</w:p>
                        </w:tc>
                      </w:tr>
                      <w:tr w:rsidR="00D82590" w14:paraId="279FC7A5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6833EA4A" w14:textId="77777777" w:rsidR="00D82590" w:rsidRPr="004F739D" w:rsidRDefault="00123765" w:rsidP="004D106D">
                            <w:pPr>
                              <w:spacing w:line="276" w:lineRule="auto"/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u w:val="single"/>
                              </w:rPr>
                            </w:pPr>
                            <w:r w:rsidRPr="004F739D"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u w:val="single"/>
                              </w:rPr>
                              <w:t>SIDES.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2AB011E5" w14:textId="77777777" w:rsidR="00D82590" w:rsidRPr="000A363A" w:rsidRDefault="00D82590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3FAB3F14" w14:textId="77777777" w:rsidR="00D82590" w:rsidRPr="00511042" w:rsidRDefault="00D82590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</w:p>
                        </w:tc>
                      </w:tr>
                      <w:tr w:rsidR="00D82590" w14:paraId="540D4C91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37BAD591" w14:textId="77777777" w:rsidR="00D82590" w:rsidRPr="000A363A" w:rsidRDefault="00123765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FRENCH FRIES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159FE03D" w14:textId="77777777" w:rsidR="00D82590" w:rsidRPr="000A363A" w:rsidRDefault="00123765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Rosemary salt &amp; aioli</w:t>
                            </w:r>
                            <w:r w:rsidR="00F37340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 | </w:t>
                            </w:r>
                            <w:r w:rsidR="00F37340" w:rsidRPr="00F3734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316A3F5B" w14:textId="77777777" w:rsidR="00D82590" w:rsidRPr="00511042" w:rsidRDefault="00123765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10</w:t>
                            </w:r>
                          </w:p>
                        </w:tc>
                      </w:tr>
                      <w:tr w:rsidR="00123765" w14:paraId="28474654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1D6F3726" w14:textId="77777777" w:rsidR="00123765" w:rsidRPr="000A363A" w:rsidRDefault="00123765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ROAST BROCCOLI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4EA37DCD" w14:textId="77777777" w:rsidR="00123765" w:rsidRPr="000A363A" w:rsidRDefault="00123765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Yakiniku sauce, roast almonds, shallots &amp; sesame</w:t>
                            </w:r>
                            <w:r w:rsidR="00F37340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 | </w:t>
                            </w:r>
                            <w:r w:rsidR="00F37340" w:rsidRPr="00F37340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VG, GFO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711E08DF" w14:textId="77777777" w:rsidR="00CB6247" w:rsidRPr="00511042" w:rsidRDefault="00123765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14</w:t>
                            </w:r>
                          </w:p>
                        </w:tc>
                      </w:tr>
                      <w:tr w:rsidR="00CB6247" w14:paraId="6EA5FC55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5161CCF8" w14:textId="77777777" w:rsidR="00CB6247" w:rsidRPr="000A363A" w:rsidRDefault="00CB6247" w:rsidP="004D106D">
                            <w:pP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ROCKET &amp; PEAR SALAD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300138BC" w14:textId="77777777" w:rsidR="00CB6247" w:rsidRPr="000A363A" w:rsidRDefault="00CB6247" w:rsidP="004D106D">
                            <w:pPr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 xml:space="preserve">Candied walnuts, parmesan, truffle </w:t>
                            </w:r>
                            <w:proofErr w:type="spellStart"/>
                            <w:r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dijon</w:t>
                            </w:r>
                            <w:proofErr w:type="spellEnd"/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39EA5AB1" w14:textId="77777777" w:rsidR="00CB6247" w:rsidRPr="00511042" w:rsidRDefault="00CB6247" w:rsidP="004D106D">
                            <w:pP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16</w:t>
                            </w:r>
                          </w:p>
                        </w:tc>
                      </w:tr>
                      <w:tr w:rsidR="00123765" w14:paraId="632A1378" w14:textId="77777777" w:rsidTr="00F37340">
                        <w:trPr>
                          <w:trHeight w:val="227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70CE4662" w14:textId="77777777" w:rsidR="00123765" w:rsidRPr="000A363A" w:rsidRDefault="00123765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346F0108" w14:textId="77777777" w:rsidR="00123765" w:rsidRPr="000A363A" w:rsidRDefault="00123765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1876B3F" w14:textId="77777777" w:rsidR="00123765" w:rsidRPr="00511042" w:rsidRDefault="00123765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</w:p>
                        </w:tc>
                      </w:tr>
                      <w:tr w:rsidR="00123765" w14:paraId="603058F5" w14:textId="77777777" w:rsidTr="00F37340">
                        <w:trPr>
                          <w:trHeight w:val="431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6039DCA6" w14:textId="77777777" w:rsidR="00123765" w:rsidRPr="004F739D" w:rsidRDefault="00123765" w:rsidP="004D106D">
                            <w:pPr>
                              <w:spacing w:line="276" w:lineRule="auto"/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u w:val="single"/>
                              </w:rPr>
                            </w:pPr>
                            <w:r w:rsidRPr="004F739D"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u w:val="single"/>
                              </w:rPr>
                              <w:t>KIDS.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26D2C863" w14:textId="77777777" w:rsidR="00123765" w:rsidRPr="000A363A" w:rsidRDefault="00123765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7F5E5002" w14:textId="77777777" w:rsidR="00123765" w:rsidRPr="00511042" w:rsidRDefault="00123765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</w:p>
                        </w:tc>
                      </w:tr>
                      <w:tr w:rsidR="00123765" w14:paraId="22A75873" w14:textId="77777777" w:rsidTr="009B3E4C">
                        <w:trPr>
                          <w:trHeight w:val="488"/>
                        </w:trPr>
                        <w:tc>
                          <w:tcPr>
                            <w:tcW w:w="4253" w:type="dxa"/>
                            <w:vAlign w:val="center"/>
                          </w:tcPr>
                          <w:p w14:paraId="39D18EFD" w14:textId="77777777" w:rsidR="00123765" w:rsidRPr="000A363A" w:rsidRDefault="00123765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</w:rPr>
                              <w:t>BATTERED FISH &amp; CHIPS</w:t>
                            </w:r>
                          </w:p>
                        </w:tc>
                        <w:tc>
                          <w:tcPr>
                            <w:tcW w:w="6237" w:type="dxa"/>
                            <w:vAlign w:val="center"/>
                          </w:tcPr>
                          <w:p w14:paraId="37674D89" w14:textId="77777777" w:rsidR="00123765" w:rsidRPr="000A363A" w:rsidRDefault="00F63114" w:rsidP="004D106D">
                            <w:pPr>
                              <w:spacing w:line="276" w:lineRule="auto"/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</w:pPr>
                            <w:r w:rsidRPr="000A363A">
                              <w:rPr>
                                <w:rFonts w:ascii="Aptos" w:hAnsi="Aptos"/>
                                <w:color w:val="1D1B11" w:themeColor="background2" w:themeShade="1A"/>
                              </w:rPr>
                              <w:t>French fries, lemon, tomato sauce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1166181" w14:textId="77777777" w:rsidR="00123765" w:rsidRPr="00511042" w:rsidRDefault="00F63114" w:rsidP="004D106D">
                            <w:pPr>
                              <w:spacing w:line="276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20"/>
                              </w:rPr>
                              <w:t>15</w:t>
                            </w:r>
                          </w:p>
                        </w:tc>
                      </w:tr>
                      <w:tr w:rsidR="0057236D" w14:paraId="5067B34D" w14:textId="77777777" w:rsidTr="009B3E4C">
                        <w:trPr>
                          <w:trHeight w:val="261"/>
                        </w:trPr>
                        <w:tc>
                          <w:tcPr>
                            <w:tcW w:w="11199" w:type="dxa"/>
                            <w:gridSpan w:val="3"/>
                            <w:vAlign w:val="center"/>
                          </w:tcPr>
                          <w:p w14:paraId="08F8EB4E" w14:textId="77777777" w:rsidR="0057236D" w:rsidRPr="00511042" w:rsidRDefault="0057236D" w:rsidP="004D106D">
                            <w:pPr>
                              <w:rPr>
                                <w:rFonts w:ascii="Aptos SemiBold" w:hAnsi="Aptos SemiBold"/>
                                <w:b/>
                                <w:bCs/>
                                <w:color w:val="4A442A" w:themeColor="background2" w:themeShade="40"/>
                              </w:rPr>
                            </w:pP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4A442A" w:themeColor="background2" w:themeShade="40"/>
                              </w:rPr>
                              <w:t xml:space="preserve">V = vegetarian      VG = vegan   </w:t>
                            </w:r>
                            <w:r w:rsidR="00137BEC">
                              <w:rPr>
                                <w:rFonts w:ascii="Aptos SemiBold" w:hAnsi="Aptos SemiBold"/>
                                <w:b/>
                                <w:bCs/>
                                <w:color w:val="4A442A" w:themeColor="background2" w:themeShade="40"/>
                              </w:rPr>
                              <w:t xml:space="preserve"> </w:t>
                            </w:r>
                            <w:r w:rsidR="0012335F">
                              <w:rPr>
                                <w:rFonts w:ascii="Aptos SemiBold" w:hAnsi="Aptos SemiBold"/>
                                <w:b/>
                                <w:bCs/>
                                <w:color w:val="4A442A" w:themeColor="background2" w:themeShade="40"/>
                              </w:rPr>
                              <w:t xml:space="preserve"> </w:t>
                            </w:r>
                            <w:r w:rsidR="00137BEC">
                              <w:rPr>
                                <w:rFonts w:ascii="Aptos SemiBold" w:hAnsi="Aptos SemiBold"/>
                                <w:b/>
                                <w:bCs/>
                                <w:color w:val="4A442A" w:themeColor="background2" w:themeShade="40"/>
                              </w:rPr>
                              <w:t xml:space="preserve">GF = gluten free    </w:t>
                            </w:r>
                            <w:r w:rsidR="0012335F">
                              <w:rPr>
                                <w:rFonts w:ascii="Aptos SemiBold" w:hAnsi="Aptos SemiBold"/>
                                <w:b/>
                                <w:bCs/>
                                <w:color w:val="4A442A" w:themeColor="background2" w:themeShade="40"/>
                              </w:rPr>
                              <w:t xml:space="preserve"> </w:t>
                            </w:r>
                            <w:r w:rsidR="00F37340"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4A442A" w:themeColor="background2" w:themeShade="40"/>
                              </w:rPr>
                              <w:t xml:space="preserve">GF* = shared fryer    </w:t>
                            </w:r>
                            <w:r w:rsidRPr="00511042">
                              <w:rPr>
                                <w:rFonts w:ascii="Aptos SemiBold" w:hAnsi="Aptos SemiBold"/>
                                <w:b/>
                                <w:bCs/>
                                <w:color w:val="4A442A" w:themeColor="background2" w:themeShade="40"/>
                              </w:rPr>
                              <w:t xml:space="preserve"> GFO = gluten free option</w:t>
                            </w:r>
                            <w:r w:rsidR="00C2636F">
                              <w:rPr>
                                <w:rFonts w:ascii="Aptos SemiBold" w:hAnsi="Aptos SemiBold"/>
                                <w:b/>
                                <w:bCs/>
                                <w:color w:val="4A442A" w:themeColor="background2" w:themeShade="40"/>
                              </w:rPr>
                              <w:t xml:space="preserve">    DF = dairy free</w:t>
                            </w:r>
                          </w:p>
                        </w:tc>
                      </w:tr>
                      <w:tr w:rsidR="000A363A" w:rsidRPr="0057236D" w14:paraId="506072D2" w14:textId="77777777" w:rsidTr="0057236D">
                        <w:trPr>
                          <w:trHeight w:val="451"/>
                        </w:trPr>
                        <w:tc>
                          <w:tcPr>
                            <w:tcW w:w="11199" w:type="dxa"/>
                            <w:gridSpan w:val="3"/>
                            <w:vAlign w:val="center"/>
                          </w:tcPr>
                          <w:p w14:paraId="35567201" w14:textId="77777777" w:rsidR="000A363A" w:rsidRPr="00864A63" w:rsidRDefault="0057236D" w:rsidP="004D106D">
                            <w:pPr>
                              <w:rPr>
                                <w:rFonts w:ascii="Aptos" w:hAnsi="Aptos"/>
                                <w:color w:val="4A442A" w:themeColor="background2" w:themeShade="40"/>
                              </w:rPr>
                            </w:pPr>
                            <w:r w:rsidRPr="00864A63">
                              <w:rPr>
                                <w:rFonts w:ascii="Aptos" w:hAnsi="Aptos"/>
                                <w:color w:val="4A442A" w:themeColor="background2" w:themeShade="40"/>
                              </w:rPr>
                              <w:t xml:space="preserve">Please notify our staff of any allergies. Allergens are present in our </w:t>
                            </w:r>
                            <w:proofErr w:type="gramStart"/>
                            <w:r w:rsidRPr="00864A63">
                              <w:rPr>
                                <w:rFonts w:ascii="Aptos" w:hAnsi="Aptos"/>
                                <w:color w:val="4A442A" w:themeColor="background2" w:themeShade="40"/>
                              </w:rPr>
                              <w:t>kitchen</w:t>
                            </w:r>
                            <w:proofErr w:type="gramEnd"/>
                            <w:r w:rsidRPr="00864A63">
                              <w:rPr>
                                <w:rFonts w:ascii="Aptos" w:hAnsi="Aptos"/>
                                <w:color w:val="4A442A" w:themeColor="background2" w:themeShade="40"/>
                              </w:rPr>
                              <w:t xml:space="preserve"> but we may be able to modify on request.</w:t>
                            </w:r>
                          </w:p>
                        </w:tc>
                      </w:tr>
                    </w:tbl>
                    <w:p w14:paraId="1F21AFB1" w14:textId="77777777" w:rsidR="00572738" w:rsidRDefault="0057273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8E018C2" wp14:editId="53CD0651">
                <wp:simplePos x="0" y="0"/>
                <wp:positionH relativeFrom="column">
                  <wp:posOffset>6022927</wp:posOffset>
                </wp:positionH>
                <wp:positionV relativeFrom="paragraph">
                  <wp:posOffset>-794873</wp:posOffset>
                </wp:positionV>
                <wp:extent cx="8188960" cy="55245"/>
                <wp:effectExtent l="0" t="0" r="2540" b="0"/>
                <wp:wrapNone/>
                <wp:docPr id="1676102850" name="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88960" cy="55245"/>
                        </a:xfrm>
                        <a:custGeom>
                          <a:avLst/>
                          <a:gdLst>
                            <a:gd name="T0" fmla="*/ 8188960 w 7560057"/>
                            <a:gd name="T1" fmla="*/ 0 h 55245"/>
                            <a:gd name="T2" fmla="*/ 0 w 7560057"/>
                            <a:gd name="T3" fmla="*/ 0 h 55245"/>
                            <a:gd name="T4" fmla="*/ 0 60000 65536"/>
                            <a:gd name="T5" fmla="*/ 0 60000 65536"/>
                            <a:gd name="T6" fmla="*/ 0 w 7560057"/>
                            <a:gd name="T7" fmla="*/ 0 h 55245"/>
                            <a:gd name="T8" fmla="*/ 7560057 w 7560057"/>
                            <a:gd name="T9" fmla="*/ 0 h 55245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7560057" h="55245">
                              <a:moveTo>
                                <a:pt x="756005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EC0DD" id="Shape 140" o:spid="_x0000_s1026" style="position:absolute;margin-left:474.25pt;margin-top:-62.6pt;width:644.8pt;height:4.3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60057,552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" path="m7560057,l,e" filled="f" strokecolor="black [3200]" strokeweight=".5pt">
                <v:stroke joinstyle="miter"/>
                <v:path arrowok="t" o:connecttype="custom" o:connectlocs="8870180,0;0,0" o:connectangles="0,0" textboxrect="0,0,7560057,0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E87BCC6" wp14:editId="5EEE12E8">
                <wp:simplePos x="0" y="0"/>
                <wp:positionH relativeFrom="column">
                  <wp:posOffset>-714375</wp:posOffset>
                </wp:positionH>
                <wp:positionV relativeFrom="paragraph">
                  <wp:posOffset>-797071</wp:posOffset>
                </wp:positionV>
                <wp:extent cx="7048982" cy="11749454"/>
                <wp:effectExtent l="0" t="0" r="0" b="0"/>
                <wp:wrapNone/>
                <wp:docPr id="119245910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48982" cy="11749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222"/>
                              <w:gridCol w:w="1276"/>
                              <w:gridCol w:w="1275"/>
                            </w:tblGrid>
                            <w:tr w:rsidR="00572738" w14:paraId="42DDF916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2F2BF5EF" w14:textId="77777777" w:rsidR="00572738" w:rsidRPr="00DD5C14" w:rsidRDefault="00D02D14" w:rsidP="0057236D">
                                  <w:pPr>
                                    <w:spacing w:line="360" w:lineRule="auto"/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u w:val="single"/>
                                    </w:rPr>
                                  </w:pPr>
                                  <w:r w:rsidRPr="00DD5C14"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u w:val="single"/>
                                    </w:rPr>
                                    <w:t>SPARKLING.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4486AE96" w14:textId="77777777" w:rsidR="00572738" w:rsidRPr="00DD5C14" w:rsidRDefault="0018708D" w:rsidP="008B47A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G</w:t>
                                  </w:r>
                                  <w:r w:rsidR="006306D5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7DE48562" w14:textId="77777777" w:rsidR="00572738" w:rsidRPr="00DD5C14" w:rsidRDefault="00572738" w:rsidP="008B47A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B</w:t>
                                  </w:r>
                                  <w:r w:rsidR="006306D5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72738" w14:paraId="2FEF31F2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58A99DD4" w14:textId="77777777" w:rsidR="00572738" w:rsidRPr="00DD5C14" w:rsidRDefault="00572738" w:rsidP="0057236D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BASILS, SPARKLING</w:t>
                                  </w:r>
                                  <w:r w:rsidR="00B56C35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 xml:space="preserve"> </w:t>
                                  </w: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BRUT, KING</w:t>
                                  </w:r>
                                  <w:r w:rsidR="00B56C35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 xml:space="preserve"> </w:t>
                                  </w: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VALLEY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E18A9E0" w14:textId="77777777" w:rsidR="00572738" w:rsidRPr="00DD5C14" w:rsidRDefault="00572738" w:rsidP="008B47A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1339EABE" w14:textId="77777777" w:rsidR="00572738" w:rsidRPr="00DD5C14" w:rsidRDefault="00572738" w:rsidP="008B47A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572738" w14:paraId="3F35782C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065BF03A" w14:textId="7B111325" w:rsidR="00572738" w:rsidRPr="00DD5C14" w:rsidRDefault="00CD320B" w:rsidP="0057236D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COEUR DES SAGES, BLANC DE BLANC NV, FRANCE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101B9659" w14:textId="77777777" w:rsidR="00572738" w:rsidRPr="00DD5C14" w:rsidRDefault="00572738" w:rsidP="008B47A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D638D6E" w14:textId="2498C980" w:rsidR="00572738" w:rsidRPr="00DD5C14" w:rsidRDefault="00CD320B" w:rsidP="008B47A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572738" w14:paraId="6DE45929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01500734" w14:textId="77777777" w:rsidR="00572738" w:rsidRPr="00DD5C14" w:rsidRDefault="00572738" w:rsidP="0057236D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MOET</w:t>
                                  </w:r>
                                  <w:r w:rsidR="00D64C6F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 xml:space="preserve"> &amp; </w:t>
                                  </w: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CHANDON,</w:t>
                                  </w:r>
                                  <w:r w:rsidR="00B56C35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 xml:space="preserve"> </w:t>
                                  </w: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BRUT NV CHAMPAGNE, FRANCE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63119D9" w14:textId="77777777" w:rsidR="00572738" w:rsidRPr="00DD5C14" w:rsidRDefault="00572738" w:rsidP="008B47A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54B9905E" w14:textId="77777777" w:rsidR="00572738" w:rsidRPr="00DD5C14" w:rsidRDefault="00572738" w:rsidP="008B47A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120</w:t>
                                  </w:r>
                                </w:p>
                              </w:tc>
                            </w:tr>
                            <w:tr w:rsidR="00572738" w14:paraId="16A8E31B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6C3D7320" w14:textId="77777777" w:rsidR="00572738" w:rsidRPr="00DD5C14" w:rsidRDefault="00572738" w:rsidP="0057236D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FORGET-BRIMONT,</w:t>
                                  </w:r>
                                  <w:r w:rsidR="00B56C35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 xml:space="preserve"> </w:t>
                                  </w: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PREMIER</w:t>
                                  </w:r>
                                  <w:r w:rsidR="00B56C35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 xml:space="preserve"> </w:t>
                                  </w: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CRU</w:t>
                                  </w:r>
                                  <w:r w:rsidR="00B56C35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 xml:space="preserve"> </w:t>
                                  </w: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BRUT</w:t>
                                  </w:r>
                                  <w:r w:rsidR="00B56C35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 xml:space="preserve"> </w:t>
                                  </w: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NV, FRANCE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0C768EC9" w14:textId="77777777" w:rsidR="00572738" w:rsidRPr="00DD5C14" w:rsidRDefault="00572738" w:rsidP="008B47A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3B5067BF" w14:textId="77777777" w:rsidR="00572738" w:rsidRPr="00DD5C14" w:rsidRDefault="00572738" w:rsidP="008B47A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149</w:t>
                                  </w:r>
                                </w:p>
                              </w:tc>
                            </w:tr>
                            <w:tr w:rsidR="00572738" w14:paraId="44DD5984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681D38AE" w14:textId="77777777" w:rsidR="00572738" w:rsidRPr="00DD5C14" w:rsidRDefault="00D02D14" w:rsidP="0057236D">
                                  <w:pPr>
                                    <w:spacing w:line="360" w:lineRule="auto"/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u w:val="single"/>
                                    </w:rPr>
                                  </w:pPr>
                                  <w:r w:rsidRPr="00DD5C14"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u w:val="single"/>
                                    </w:rPr>
                                    <w:t>WHITE.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44145C0E" w14:textId="77777777" w:rsidR="00572738" w:rsidRPr="00DD5C14" w:rsidRDefault="00572738" w:rsidP="008B47A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5C1C4DB1" w14:textId="77777777" w:rsidR="00572738" w:rsidRPr="00DD5C14" w:rsidRDefault="00572738" w:rsidP="008B47A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</w:tr>
                            <w:tr w:rsidR="00572738" w14:paraId="1F8BC5F0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7ABFEB1A" w14:textId="379CD2CB" w:rsidR="00572738" w:rsidRPr="00DD5C14" w:rsidRDefault="00103E51" w:rsidP="0057236D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BASILS</w:t>
                                  </w:r>
                                  <w:r w:rsidR="00CD320B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,</w:t>
                                  </w:r>
                                  <w:r w:rsidR="0085585A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 xml:space="preserve"> </w:t>
                                  </w: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VERMINTINO</w:t>
                                  </w:r>
                                  <w:r w:rsidR="0085585A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,</w:t>
                                  </w: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 xml:space="preserve"> ALPINE VALLEYS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2FAB2F98" w14:textId="04D42436" w:rsidR="00572738" w:rsidRPr="00DD5C14" w:rsidRDefault="00572738" w:rsidP="008B47A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1</w:t>
                                  </w:r>
                                  <w:r w:rsidR="00103E51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554DAA51" w14:textId="18D5D986" w:rsidR="00572738" w:rsidRPr="00DD5C14" w:rsidRDefault="00103E51" w:rsidP="008B47A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49</w:t>
                                  </w:r>
                                </w:p>
                              </w:tc>
                            </w:tr>
                            <w:tr w:rsidR="002B27E7" w14:paraId="53CAB10E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503539DD" w14:textId="632C3947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ROCKBARE, PINOT GRIS, SOUTH AUSTRALIA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24F9BD89" w14:textId="329E3B8D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1BE8F9FA" w14:textId="13052110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59</w:t>
                                  </w:r>
                                </w:p>
                              </w:tc>
                            </w:tr>
                            <w:tr w:rsidR="002B27E7" w14:paraId="613F5232" w14:textId="77777777" w:rsidTr="008B47A4">
                              <w:trPr>
                                <w:trHeight w:val="93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21F739A2" w14:textId="58C1A30F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AUDREY WILKINSON, CHARDONNAY, HUNTER VALLEY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246AC3A3" w14:textId="4F92FC38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2EDFF824" w14:textId="21738A64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69</w:t>
                                  </w:r>
                                </w:p>
                              </w:tc>
                            </w:tr>
                            <w:tr w:rsidR="002B27E7" w14:paraId="3A4DD14F" w14:textId="77777777" w:rsidTr="008B47A4">
                              <w:trPr>
                                <w:trHeight w:val="93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55412F31" w14:textId="3520F3A3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 xml:space="preserve">HENSCHKE, RIESLING, BAROSSA VALLEY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40BC3B46" w14:textId="05455B7C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103AC96B" w14:textId="777ECDA3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 xml:space="preserve">        59</w:t>
                                  </w:r>
                                </w:p>
                              </w:tc>
                            </w:tr>
                            <w:tr w:rsidR="002B27E7" w14:paraId="360D28F4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590A5DFA" w14:textId="74A5E363" w:rsidR="002B27E7" w:rsidRPr="00DD5C14" w:rsidRDefault="00DD5C14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WEATHERCRAFT, AMPHORA BLANCO, BEECHWORTH</w:t>
                                  </w:r>
                                </w:p>
                                <w:p w14:paraId="56638975" w14:textId="301B6951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CLONAKILLA, SAUVIGNON BLANC SEMILLION, MURRUMBATEMAN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4D38A682" w14:textId="6A270FBF" w:rsidR="002B27E7" w:rsidRPr="00DD5C14" w:rsidRDefault="00DD5C14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 xml:space="preserve">         15</w:t>
                                  </w:r>
                                </w:p>
                                <w:p w14:paraId="439D2B77" w14:textId="020D3B16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4D7D48E2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69</w:t>
                                  </w:r>
                                </w:p>
                                <w:p w14:paraId="7F994586" w14:textId="3575C65F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69</w:t>
                                  </w:r>
                                </w:p>
                              </w:tc>
                            </w:tr>
                            <w:tr w:rsidR="002B27E7" w14:paraId="7850A855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31E8FB79" w14:textId="77777777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EDEN VALLEY, SAUL RIESLING, BAROSSA VALLEY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52041AD6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2866155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69</w:t>
                                  </w:r>
                                </w:p>
                              </w:tc>
                            </w:tr>
                            <w:tr w:rsidR="002B27E7" w14:paraId="332A11B4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4956B666" w14:textId="77777777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KISMET, MOSCATO, VICTORIA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1EA038A7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3AA3118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2B27E7" w14:paraId="2E44BD7E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6FF5F1C4" w14:textId="71DA24A5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MOTLEY CRU, SAUVIGNON BLANC, KING VALLEY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4948E211" w14:textId="03CB368B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C157561" w14:textId="58BCB0B2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49</w:t>
                                  </w:r>
                                </w:p>
                              </w:tc>
                            </w:tr>
                            <w:tr w:rsidR="002B27E7" w14:paraId="35454BFF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1E26478B" w14:textId="77777777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GIANT STEPS, CHARDONNAY, HEALESVILLE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3D935EE3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59ABF791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89</w:t>
                                  </w:r>
                                </w:p>
                              </w:tc>
                            </w:tr>
                            <w:tr w:rsidR="002B27E7" w14:paraId="5BE0CB32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3E8132B4" w14:textId="0BBD4702" w:rsidR="002B27E7" w:rsidRPr="00DD5C14" w:rsidRDefault="00DD5C14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GILBERT, PINOT GRIS, HILLTOPS NSW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D82FEA6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25702FA6" w14:textId="4973CB78" w:rsidR="002B27E7" w:rsidRPr="00DD5C14" w:rsidRDefault="00DD5C14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6</w:t>
                                  </w:r>
                                  <w:r w:rsidR="002B27E7"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2B27E7" w14:paraId="182FCD50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59E01979" w14:textId="3348FFBE" w:rsidR="002B27E7" w:rsidRPr="00DD5C14" w:rsidRDefault="00DD5C14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proofErr w:type="gramStart"/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KOOYONG,  CLONALE</w:t>
                                  </w:r>
                                  <w:proofErr w:type="gramEnd"/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 xml:space="preserve"> CHARDONNAY, MORNINGTON PENINSULA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053E2EC5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3D95000D" w14:textId="519E8409" w:rsidR="002B27E7" w:rsidRPr="00DD5C14" w:rsidRDefault="00DD5C14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79</w:t>
                                  </w:r>
                                </w:p>
                              </w:tc>
                            </w:tr>
                            <w:tr w:rsidR="002B27E7" w14:paraId="36F389D2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08C7F61A" w14:textId="77777777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CYRIL GAUTHERON, CHABLIS, BURGUNDY, FR</w:t>
                                  </w:r>
                                </w:p>
                                <w:p w14:paraId="7CE440B0" w14:textId="2B1238E2" w:rsidR="00DD5C14" w:rsidRPr="00DD5C14" w:rsidRDefault="00DD5C14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proofErr w:type="gramStart"/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LOUIS  JADOT</w:t>
                                  </w:r>
                                  <w:proofErr w:type="gramEnd"/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, CHARDONNAY, FRANCE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456D7069" w14:textId="77777777" w:rsidR="00DD5C14" w:rsidRPr="00DD5C14" w:rsidRDefault="00DD5C14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  <w:p w14:paraId="5B929CD7" w14:textId="02D427FC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78009AE9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109</w:t>
                                  </w:r>
                                </w:p>
                                <w:p w14:paraId="2297DC84" w14:textId="58B6934E" w:rsidR="00DD5C14" w:rsidRPr="00DD5C14" w:rsidRDefault="00DD5C14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110</w:t>
                                  </w:r>
                                </w:p>
                              </w:tc>
                            </w:tr>
                            <w:tr w:rsidR="002B27E7" w14:paraId="42CB27DF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37FB1D46" w14:textId="6C3B9EB5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u w:val="single"/>
                                    </w:rPr>
                                  </w:pPr>
                                  <w:r w:rsidRPr="00DD5C14"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u w:val="single"/>
                                    </w:rPr>
                                    <w:t>ROSE.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379ED40E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6339FDD1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</w:tr>
                            <w:tr w:rsidR="002B27E7" w14:paraId="5231A5CE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06C573E7" w14:textId="64EF2538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BASILS, ROSE, ALPINE VALLEY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5FFC08E2" w14:textId="01805853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62EDA722" w14:textId="425E81E2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49</w:t>
                                  </w:r>
                                </w:p>
                              </w:tc>
                            </w:tr>
                            <w:tr w:rsidR="002B27E7" w14:paraId="01F51A24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55B2C399" w14:textId="77777777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BOUCHARD AINE &amp; FILS, ROSE, FRANCE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4606B6C6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A9E9CE1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2B27E7" w14:paraId="0616AB4B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32F8859C" w14:textId="77777777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u w:val="single"/>
                                    </w:rPr>
                                  </w:pPr>
                                  <w:r w:rsidRPr="00DD5C14">
                                    <w:rPr>
                                      <w:rFonts w:ascii="Aptos Display" w:hAnsi="Aptos Display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  <w:u w:val="single"/>
                                    </w:rPr>
                                    <w:t>RED.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032A83CD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110EF697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</w:tr>
                            <w:tr w:rsidR="002B27E7" w14:paraId="2D3132A8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2EB61BB6" w14:textId="77777777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BASILS, MERLOT, KING VALLEY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1B51E930" w14:textId="07B186A2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306BA8A3" w14:textId="309AE5C9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49</w:t>
                                  </w:r>
                                </w:p>
                              </w:tc>
                            </w:tr>
                            <w:tr w:rsidR="002B27E7" w14:paraId="4505A247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53712EC5" w14:textId="77777777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ALPINE VISTA, SHIRAZ, ALPINE VALLEY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381C304E" w14:textId="0B97F1CD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2C75FA07" w14:textId="3A0AE160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49</w:t>
                                  </w:r>
                                </w:p>
                              </w:tc>
                            </w:tr>
                            <w:tr w:rsidR="002B27E7" w14:paraId="111716DB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042F5F6E" w14:textId="6F9FA5D2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STICKS, PINOT NIOR, ALPINE VALLEY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286CA613" w14:textId="2EF92744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6B2BF9B2" w14:textId="470B6DD6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65</w:t>
                                  </w:r>
                                </w:p>
                              </w:tc>
                            </w:tr>
                            <w:tr w:rsidR="002B27E7" w14:paraId="0F3B9BB3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3DD48655" w14:textId="59AA712E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CHRISMONT, BARBERA, KING VALLEY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1D323C41" w14:textId="0099C4E5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2B3E4722" w14:textId="7774A078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59</w:t>
                                  </w:r>
                                </w:p>
                              </w:tc>
                            </w:tr>
                            <w:tr w:rsidR="002B27E7" w14:paraId="5D006CD6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7CD0EC47" w14:textId="66AEACE2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CATALINA SOUNDS, PINOT NOIR, MARLBOROUGH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6056038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47492AEC" w14:textId="79DCEF1F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2B27E7" w14:paraId="1BB58FDA" w14:textId="77777777" w:rsidTr="00681E0B">
                              <w:trPr>
                                <w:trHeight w:val="100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745C240F" w14:textId="77777777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LEURA PARK ESTATE, PINOT NOIR, GEELONG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0DE036E2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6DA63113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2B27E7" w14:paraId="7DBBEB25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1F5C71E4" w14:textId="5BCA06A9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000000" w:themeColor="text1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000000" w:themeColor="text1"/>
                                      <w:w w:val="105"/>
                                    </w:rPr>
                                    <w:t>LA LINEA, MENCIA, ADELAIDE HILLS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388A0D8C" w14:textId="7832B4B3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000000" w:themeColor="text1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233685E8" w14:textId="3675247C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000000" w:themeColor="text1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000000" w:themeColor="text1"/>
                                      <w:w w:val="105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2B27E7" w14:paraId="4E51D357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2D38F0CA" w14:textId="77777777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THE PAWN, TEMPRANILLO, ADELAIDE HILLS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C7A4315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796C6454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69</w:t>
                                  </w:r>
                                </w:p>
                              </w:tc>
                            </w:tr>
                            <w:tr w:rsidR="002B27E7" w14:paraId="68EACBFE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34258EF1" w14:textId="04EF0B9E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YANGARRA ESTATE, SHIRAZ, MCLARENVALE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1FE98154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5C133BD2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69</w:t>
                                  </w:r>
                                </w:p>
                              </w:tc>
                            </w:tr>
                            <w:tr w:rsidR="002B27E7" w14:paraId="496A3E25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12A0ADE9" w14:textId="77777777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LARK HILL, SANGIOVESE, CANBERRA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393C86EE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621136A5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2B27E7" w14:paraId="6CB93ADD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0BDEE1FE" w14:textId="77777777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LES ESCURES, MALBEC, FRANCE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00908ADE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442C25F7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79</w:t>
                                  </w:r>
                                </w:p>
                              </w:tc>
                            </w:tr>
                            <w:tr w:rsidR="002B27E7" w14:paraId="66D8DEDE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19141631" w14:textId="77777777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HENSCHKE FIVE SHILLING, SHIRAZ, BAROSSA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32A40A7A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5A32B865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85</w:t>
                                  </w:r>
                                </w:p>
                              </w:tc>
                            </w:tr>
                            <w:tr w:rsidR="002B27E7" w14:paraId="7C90A2A6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28EAE53C" w14:textId="77777777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DOMENICA ESTATE, SHIRAZ, BEECHWORTH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5668E891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11AEDE3E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109</w:t>
                                  </w:r>
                                </w:p>
                              </w:tc>
                            </w:tr>
                            <w:tr w:rsidR="002B27E7" w14:paraId="0D170E0F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53BCA800" w14:textId="77777777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KAY BROTHERS, HILL SIDE SHIRAZ, MCLAREN VALE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0785DED8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35C2CBF4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129</w:t>
                                  </w:r>
                                </w:p>
                              </w:tc>
                            </w:tr>
                            <w:tr w:rsidR="002B27E7" w14:paraId="1CD9C011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488314B0" w14:textId="77777777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MITOLO, G.A.M SHIRAZ,2021, MCLAREN VALE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67BD8977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6D4F78CA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129</w:t>
                                  </w:r>
                                </w:p>
                              </w:tc>
                            </w:tr>
                            <w:tr w:rsidR="002B27E7" w14:paraId="33DA68FA" w14:textId="77777777" w:rsidTr="006E3DEC">
                              <w:trPr>
                                <w:trHeight w:val="100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68AA0831" w14:textId="77777777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REYNELLA, CABERNET SAUVIGNON, 2020, MCLAREN VALE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5E092C98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2100B988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129</w:t>
                                  </w:r>
                                </w:p>
                              </w:tc>
                            </w:tr>
                            <w:tr w:rsidR="002B27E7" w14:paraId="6541B057" w14:textId="77777777" w:rsidTr="008B47A4">
                              <w:trPr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5CFA1F1A" w14:textId="77777777" w:rsidR="002B27E7" w:rsidRPr="00DD5C14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ALKINA, STONEFIRE SHIRAZ, 2024, BAROSSA VALLEY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028811F3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3925412A" w14:textId="77777777" w:rsidR="002B27E7" w:rsidRPr="00DD5C14" w:rsidRDefault="002B27E7" w:rsidP="002B27E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  <w:r w:rsidRPr="00DD5C14"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  <w:t>189</w:t>
                                  </w:r>
                                </w:p>
                              </w:tc>
                            </w:tr>
                            <w:tr w:rsidR="002B27E7" w14:paraId="077F4A78" w14:textId="77777777" w:rsidTr="0057236D">
                              <w:trPr>
                                <w:gridAfter w:val="2"/>
                                <w:wAfter w:w="2551" w:type="dxa"/>
                                <w:trHeight w:val="369"/>
                              </w:trPr>
                              <w:tc>
                                <w:tcPr>
                                  <w:tcW w:w="8222" w:type="dxa"/>
                                  <w:vAlign w:val="center"/>
                                </w:tcPr>
                                <w:p w14:paraId="2416E069" w14:textId="77777777" w:rsidR="002B27E7" w:rsidRPr="00D32D90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  <w:p w14:paraId="1CABD7B7" w14:textId="77777777" w:rsidR="002B27E7" w:rsidRPr="00D32D90" w:rsidRDefault="002B27E7" w:rsidP="002B27E7">
                                  <w:pPr>
                                    <w:spacing w:line="360" w:lineRule="auto"/>
                                    <w:rPr>
                                      <w:rFonts w:ascii="Aptos SemiBold" w:hAnsi="Aptos SemiBold"/>
                                      <w:b/>
                                      <w:bCs/>
                                      <w:color w:val="1D1B11" w:themeColor="background2" w:themeShade="1A"/>
                                      <w:w w:val="105"/>
                                    </w:rPr>
                                  </w:pPr>
                                </w:p>
                              </w:tc>
                            </w:tr>
                            <w:tr w:rsidR="002B27E7" w14:paraId="1D1A291A" w14:textId="77777777" w:rsidTr="0005690D">
                              <w:tc>
                                <w:tcPr>
                                  <w:tcW w:w="8222" w:type="dxa"/>
                                </w:tcPr>
                                <w:p w14:paraId="39589FE8" w14:textId="77777777" w:rsidR="002B27E7" w:rsidRDefault="002B27E7" w:rsidP="002B27E7">
                                  <w:pPr>
                                    <w:spacing w:line="360" w:lineRule="auto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7FB579B" w14:textId="77777777" w:rsidR="002B27E7" w:rsidRDefault="002B27E7" w:rsidP="002B27E7">
                                  <w:pPr>
                                    <w:spacing w:line="360" w:lineRule="auto"/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205CA45C" w14:textId="77777777" w:rsidR="002B27E7" w:rsidRDefault="002B27E7" w:rsidP="002B27E7">
                                  <w:pPr>
                                    <w:spacing w:line="360" w:lineRule="auto"/>
                                  </w:pPr>
                                </w:p>
                              </w:tc>
                            </w:tr>
                          </w:tbl>
                          <w:p w14:paraId="0FA78F75" w14:textId="77777777" w:rsidR="00572738" w:rsidRDefault="005727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7BCC6" id="Text Box 14" o:spid="_x0000_s1029" type="#_x0000_t202" style="position:absolute;margin-left:-56.25pt;margin-top:-62.75pt;width:555.05pt;height:925.1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222"/>
                        <w:gridCol w:w="1276"/>
                        <w:gridCol w:w="1275"/>
                      </w:tblGrid>
                      <w:tr w:rsidR="00572738" w14:paraId="42DDF916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2F2BF5EF" w14:textId="77777777" w:rsidR="00572738" w:rsidRPr="00DD5C14" w:rsidRDefault="00D02D14" w:rsidP="0057236D">
                            <w:pPr>
                              <w:spacing w:line="360" w:lineRule="auto"/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w w:val="105"/>
                                <w:u w:val="single"/>
                              </w:rPr>
                            </w:pPr>
                            <w:r w:rsidRPr="00DD5C14"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w w:val="105"/>
                                <w:u w:val="single"/>
                              </w:rPr>
                              <w:t>SPARKLING.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4486AE96" w14:textId="77777777" w:rsidR="00572738" w:rsidRPr="00DD5C14" w:rsidRDefault="0018708D" w:rsidP="008B47A4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G</w:t>
                            </w:r>
                            <w:r w:rsidR="006306D5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7DE48562" w14:textId="77777777" w:rsidR="00572738" w:rsidRPr="00DD5C14" w:rsidRDefault="00572738" w:rsidP="008B47A4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B</w:t>
                            </w:r>
                            <w:r w:rsidR="006306D5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.</w:t>
                            </w:r>
                          </w:p>
                        </w:tc>
                      </w:tr>
                      <w:tr w:rsidR="00572738" w14:paraId="2FEF31F2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58A99DD4" w14:textId="77777777" w:rsidR="00572738" w:rsidRPr="00DD5C14" w:rsidRDefault="00572738" w:rsidP="0057236D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BASILS, SPARKLING</w:t>
                            </w:r>
                            <w:r w:rsidR="00B56C35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 xml:space="preserve"> </w:t>
                            </w: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BRUT, KING</w:t>
                            </w:r>
                            <w:r w:rsidR="00B56C35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 xml:space="preserve"> </w:t>
                            </w: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VALLEY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7E18A9E0" w14:textId="77777777" w:rsidR="00572738" w:rsidRPr="00DD5C14" w:rsidRDefault="00572738" w:rsidP="008B47A4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1339EABE" w14:textId="77777777" w:rsidR="00572738" w:rsidRPr="00DD5C14" w:rsidRDefault="00572738" w:rsidP="008B47A4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45</w:t>
                            </w:r>
                          </w:p>
                        </w:tc>
                      </w:tr>
                      <w:tr w:rsidR="00572738" w14:paraId="3F35782C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065BF03A" w14:textId="7B111325" w:rsidR="00572738" w:rsidRPr="00DD5C14" w:rsidRDefault="00CD320B" w:rsidP="0057236D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COEUR DES SAGES, BLANC DE BLANC NV, FRANCE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101B9659" w14:textId="77777777" w:rsidR="00572738" w:rsidRPr="00DD5C14" w:rsidRDefault="00572738" w:rsidP="008B47A4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D638D6E" w14:textId="2498C980" w:rsidR="00572738" w:rsidRPr="00DD5C14" w:rsidRDefault="00CD320B" w:rsidP="008B47A4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55</w:t>
                            </w:r>
                          </w:p>
                        </w:tc>
                      </w:tr>
                      <w:tr w:rsidR="00572738" w14:paraId="6DE45929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01500734" w14:textId="77777777" w:rsidR="00572738" w:rsidRPr="00DD5C14" w:rsidRDefault="00572738" w:rsidP="0057236D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MOET</w:t>
                            </w:r>
                            <w:r w:rsidR="00D64C6F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 xml:space="preserve"> &amp; </w:t>
                            </w: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CHANDON,</w:t>
                            </w:r>
                            <w:r w:rsidR="00B56C35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 xml:space="preserve"> </w:t>
                            </w: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BRUT NV CHAMPAGNE, FRANCE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763119D9" w14:textId="77777777" w:rsidR="00572738" w:rsidRPr="00DD5C14" w:rsidRDefault="00572738" w:rsidP="008B47A4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54B9905E" w14:textId="77777777" w:rsidR="00572738" w:rsidRPr="00DD5C14" w:rsidRDefault="00572738" w:rsidP="008B47A4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120</w:t>
                            </w:r>
                          </w:p>
                        </w:tc>
                      </w:tr>
                      <w:tr w:rsidR="00572738" w14:paraId="16A8E31B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6C3D7320" w14:textId="77777777" w:rsidR="00572738" w:rsidRPr="00DD5C14" w:rsidRDefault="00572738" w:rsidP="0057236D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FORGET-BRIMONT,</w:t>
                            </w:r>
                            <w:r w:rsidR="00B56C35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 xml:space="preserve"> </w:t>
                            </w: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PREMIER</w:t>
                            </w:r>
                            <w:r w:rsidR="00B56C35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 xml:space="preserve"> </w:t>
                            </w: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CRU</w:t>
                            </w:r>
                            <w:r w:rsidR="00B56C35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 xml:space="preserve"> </w:t>
                            </w: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BRUT</w:t>
                            </w:r>
                            <w:r w:rsidR="00B56C35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 xml:space="preserve"> </w:t>
                            </w: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NV, FRANCE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0C768EC9" w14:textId="77777777" w:rsidR="00572738" w:rsidRPr="00DD5C14" w:rsidRDefault="00572738" w:rsidP="008B47A4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3B5067BF" w14:textId="77777777" w:rsidR="00572738" w:rsidRPr="00DD5C14" w:rsidRDefault="00572738" w:rsidP="008B47A4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149</w:t>
                            </w:r>
                          </w:p>
                        </w:tc>
                      </w:tr>
                      <w:tr w:rsidR="00572738" w14:paraId="44DD5984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681D38AE" w14:textId="77777777" w:rsidR="00572738" w:rsidRPr="00DD5C14" w:rsidRDefault="00D02D14" w:rsidP="0057236D">
                            <w:pPr>
                              <w:spacing w:line="360" w:lineRule="auto"/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w w:val="105"/>
                                <w:u w:val="single"/>
                              </w:rPr>
                            </w:pPr>
                            <w:r w:rsidRPr="00DD5C14"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w w:val="105"/>
                                <w:u w:val="single"/>
                              </w:rPr>
                              <w:t>WHITE.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44145C0E" w14:textId="77777777" w:rsidR="00572738" w:rsidRPr="00DD5C14" w:rsidRDefault="00572738" w:rsidP="008B47A4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5C1C4DB1" w14:textId="77777777" w:rsidR="00572738" w:rsidRPr="00DD5C14" w:rsidRDefault="00572738" w:rsidP="008B47A4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</w:tr>
                      <w:tr w:rsidR="00572738" w14:paraId="1F8BC5F0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7ABFEB1A" w14:textId="379CD2CB" w:rsidR="00572738" w:rsidRPr="00DD5C14" w:rsidRDefault="00103E51" w:rsidP="0057236D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BASILS</w:t>
                            </w:r>
                            <w:r w:rsidR="00CD320B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,</w:t>
                            </w:r>
                            <w:r w:rsidR="0085585A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 xml:space="preserve"> </w:t>
                            </w: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VERMINTINO</w:t>
                            </w:r>
                            <w:r w:rsidR="0085585A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,</w:t>
                            </w: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 xml:space="preserve"> ALPINE VALLEYS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2FAB2F98" w14:textId="04D42436" w:rsidR="00572738" w:rsidRPr="00DD5C14" w:rsidRDefault="00572738" w:rsidP="008B47A4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1</w:t>
                            </w:r>
                            <w:r w:rsidR="00103E51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554DAA51" w14:textId="18D5D986" w:rsidR="00572738" w:rsidRPr="00DD5C14" w:rsidRDefault="00103E51" w:rsidP="008B47A4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49</w:t>
                            </w:r>
                          </w:p>
                        </w:tc>
                      </w:tr>
                      <w:tr w:rsidR="002B27E7" w14:paraId="53CAB10E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503539DD" w14:textId="632C3947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ROCKBARE, PINOT GRIS, SOUTH AUSTRALIA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24F9BD89" w14:textId="329E3B8D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1BE8F9FA" w14:textId="13052110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59</w:t>
                            </w:r>
                          </w:p>
                        </w:tc>
                      </w:tr>
                      <w:tr w:rsidR="002B27E7" w14:paraId="613F5232" w14:textId="77777777" w:rsidTr="008B47A4">
                        <w:trPr>
                          <w:trHeight w:val="93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21F739A2" w14:textId="58C1A30F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AUDREY WILKINSON, CHARDONNAY, HUNTER VALLEY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246AC3A3" w14:textId="4F92FC38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2EDFF824" w14:textId="21738A64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69</w:t>
                            </w:r>
                          </w:p>
                        </w:tc>
                      </w:tr>
                      <w:tr w:rsidR="002B27E7" w14:paraId="3A4DD14F" w14:textId="77777777" w:rsidTr="008B47A4">
                        <w:trPr>
                          <w:trHeight w:val="93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55412F31" w14:textId="3520F3A3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 xml:space="preserve">HENSCHKE, RIESLING, BAROSSA VALLEY                                                                 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40BC3B46" w14:textId="05455B7C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103AC96B" w14:textId="777ECDA3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 xml:space="preserve">        59</w:t>
                            </w:r>
                          </w:p>
                        </w:tc>
                      </w:tr>
                      <w:tr w:rsidR="002B27E7" w14:paraId="360D28F4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590A5DFA" w14:textId="74A5E363" w:rsidR="002B27E7" w:rsidRPr="00DD5C14" w:rsidRDefault="00DD5C14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WEATHERCRAFT, AMPHORA BLANCO, BEECHWORTH</w:t>
                            </w:r>
                          </w:p>
                          <w:p w14:paraId="56638975" w14:textId="301B6951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CLONAKILLA, SAUVIGNON BLANC SEMILLION, MURRUMBATEMAN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4D38A682" w14:textId="6A270FBF" w:rsidR="002B27E7" w:rsidRPr="00DD5C14" w:rsidRDefault="00DD5C14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 xml:space="preserve">         15</w:t>
                            </w:r>
                          </w:p>
                          <w:p w14:paraId="439D2B77" w14:textId="020D3B16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4D7D48E2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69</w:t>
                            </w:r>
                          </w:p>
                          <w:p w14:paraId="7F994586" w14:textId="3575C65F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69</w:t>
                            </w:r>
                          </w:p>
                        </w:tc>
                      </w:tr>
                      <w:tr w:rsidR="002B27E7" w14:paraId="7850A855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31E8FB79" w14:textId="77777777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EDEN VALLEY, SAUL RIESLING, BAROSSA VALLEY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52041AD6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2866155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69</w:t>
                            </w:r>
                          </w:p>
                        </w:tc>
                      </w:tr>
                      <w:tr w:rsidR="002B27E7" w14:paraId="332A11B4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4956B666" w14:textId="77777777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KISMET, MOSCATO, VICTORIA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1EA038A7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3AA3118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45</w:t>
                            </w:r>
                          </w:p>
                        </w:tc>
                      </w:tr>
                      <w:tr w:rsidR="002B27E7" w14:paraId="2E44BD7E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6FF5F1C4" w14:textId="71DA24A5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MOTLEY CRU, SAUVIGNON BLANC, KING VALLEY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4948E211" w14:textId="03CB368B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C157561" w14:textId="58BCB0B2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49</w:t>
                            </w:r>
                          </w:p>
                        </w:tc>
                      </w:tr>
                      <w:tr w:rsidR="002B27E7" w14:paraId="35454BFF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1E26478B" w14:textId="77777777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GIANT STEPS, CHARDONNAY, HEALESVILLE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3D935EE3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59ABF791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89</w:t>
                            </w:r>
                          </w:p>
                        </w:tc>
                      </w:tr>
                      <w:tr w:rsidR="002B27E7" w14:paraId="5BE0CB32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3E8132B4" w14:textId="0BBD4702" w:rsidR="002B27E7" w:rsidRPr="00DD5C14" w:rsidRDefault="00DD5C14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GILBERT, PINOT GRIS, HILLTOPS NSW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7D82FEA6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25702FA6" w14:textId="4973CB78" w:rsidR="002B27E7" w:rsidRPr="00DD5C14" w:rsidRDefault="00DD5C14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6</w:t>
                            </w:r>
                            <w:r w:rsidR="002B27E7"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9</w:t>
                            </w:r>
                          </w:p>
                        </w:tc>
                      </w:tr>
                      <w:tr w:rsidR="002B27E7" w14:paraId="182FCD50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59E01979" w14:textId="3348FFBE" w:rsidR="002B27E7" w:rsidRPr="00DD5C14" w:rsidRDefault="00DD5C14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proofErr w:type="gramStart"/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KOOYONG,  CLONALE</w:t>
                            </w:r>
                            <w:proofErr w:type="gramEnd"/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 xml:space="preserve"> CHARDONNAY, MORNINGTON PENINSULA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053E2EC5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3D95000D" w14:textId="519E8409" w:rsidR="002B27E7" w:rsidRPr="00DD5C14" w:rsidRDefault="00DD5C14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79</w:t>
                            </w:r>
                          </w:p>
                        </w:tc>
                      </w:tr>
                      <w:tr w:rsidR="002B27E7" w14:paraId="36F389D2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08C7F61A" w14:textId="77777777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CYRIL GAUTHERON, CHABLIS, BURGUNDY, FR</w:t>
                            </w:r>
                          </w:p>
                          <w:p w14:paraId="7CE440B0" w14:textId="2B1238E2" w:rsidR="00DD5C14" w:rsidRPr="00DD5C14" w:rsidRDefault="00DD5C14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proofErr w:type="gramStart"/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LOUIS  JADOT</w:t>
                            </w:r>
                            <w:proofErr w:type="gramEnd"/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, CHARDONNAY, FRANCE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456D7069" w14:textId="77777777" w:rsidR="00DD5C14" w:rsidRPr="00DD5C14" w:rsidRDefault="00DD5C14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  <w:p w14:paraId="5B929CD7" w14:textId="02D427FC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78009AE9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109</w:t>
                            </w:r>
                          </w:p>
                          <w:p w14:paraId="2297DC84" w14:textId="58B6934E" w:rsidR="00DD5C14" w:rsidRPr="00DD5C14" w:rsidRDefault="00DD5C14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110</w:t>
                            </w:r>
                          </w:p>
                        </w:tc>
                      </w:tr>
                      <w:tr w:rsidR="002B27E7" w14:paraId="42CB27DF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37FB1D46" w14:textId="6C3B9EB5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w w:val="105"/>
                                <w:u w:val="single"/>
                              </w:rPr>
                            </w:pPr>
                            <w:r w:rsidRPr="00DD5C14"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w w:val="105"/>
                                <w:u w:val="single"/>
                              </w:rPr>
                              <w:t>ROSE.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379ED40E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6339FDD1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</w:tr>
                      <w:tr w:rsidR="002B27E7" w14:paraId="5231A5CE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06C573E7" w14:textId="64EF2538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BASILS, ROSE, ALPINE VALLEY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5FFC08E2" w14:textId="01805853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62EDA722" w14:textId="425E81E2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49</w:t>
                            </w:r>
                          </w:p>
                        </w:tc>
                      </w:tr>
                      <w:tr w:rsidR="002B27E7" w14:paraId="01F51A24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55B2C399" w14:textId="77777777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BOUCHARD AINE &amp; FILS, ROSE, FRANCE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4606B6C6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A9E9CE1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55</w:t>
                            </w:r>
                          </w:p>
                        </w:tc>
                      </w:tr>
                      <w:tr w:rsidR="002B27E7" w14:paraId="0616AB4B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32F8859C" w14:textId="77777777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w w:val="105"/>
                                <w:u w:val="single"/>
                              </w:rPr>
                            </w:pPr>
                            <w:r w:rsidRPr="00DD5C14">
                              <w:rPr>
                                <w:rFonts w:ascii="Aptos Display" w:hAnsi="Aptos Display"/>
                                <w:b/>
                                <w:bCs/>
                                <w:color w:val="1D1B11" w:themeColor="background2" w:themeShade="1A"/>
                                <w:w w:val="105"/>
                                <w:u w:val="single"/>
                              </w:rPr>
                              <w:t>RED.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032A83CD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110EF697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</w:tr>
                      <w:tr w:rsidR="002B27E7" w14:paraId="2D3132A8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2EB61BB6" w14:textId="77777777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BASILS, MERLOT, KING VALLEY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1B51E930" w14:textId="07B186A2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306BA8A3" w14:textId="309AE5C9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49</w:t>
                            </w:r>
                          </w:p>
                        </w:tc>
                      </w:tr>
                      <w:tr w:rsidR="002B27E7" w14:paraId="4505A247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53712EC5" w14:textId="77777777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ALPINE VISTA, SHIRAZ, ALPINE VALLEY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381C304E" w14:textId="0B97F1CD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2C75FA07" w14:textId="3A0AE160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49</w:t>
                            </w:r>
                          </w:p>
                        </w:tc>
                      </w:tr>
                      <w:tr w:rsidR="002B27E7" w14:paraId="111716DB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042F5F6E" w14:textId="6F9FA5D2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STICKS, PINOT NIOR, ALPINE VALLEY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286CA613" w14:textId="2EF92744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6B2BF9B2" w14:textId="470B6DD6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65</w:t>
                            </w:r>
                          </w:p>
                        </w:tc>
                      </w:tr>
                      <w:tr w:rsidR="002B27E7" w14:paraId="0F3B9BB3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3DD48655" w14:textId="59AA712E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CHRISMONT, BARBERA, KING VALLEY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1D323C41" w14:textId="0099C4E5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2B3E4722" w14:textId="7774A078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59</w:t>
                            </w:r>
                          </w:p>
                        </w:tc>
                      </w:tr>
                      <w:tr w:rsidR="002B27E7" w14:paraId="5D006CD6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7CD0EC47" w14:textId="66AEACE2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CATALINA SOUNDS, PINOT NOIR, MARLBOROUGH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76056038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47492AEC" w14:textId="79DCEF1F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75</w:t>
                            </w:r>
                          </w:p>
                        </w:tc>
                      </w:tr>
                      <w:tr w:rsidR="002B27E7" w14:paraId="1BB58FDA" w14:textId="77777777" w:rsidTr="00681E0B">
                        <w:trPr>
                          <w:trHeight w:val="100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745C240F" w14:textId="77777777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LEURA PARK ESTATE, PINOT NOIR, GEELONG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0DE036E2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6DA63113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75</w:t>
                            </w:r>
                          </w:p>
                        </w:tc>
                      </w:tr>
                      <w:tr w:rsidR="002B27E7" w14:paraId="7DBBEB25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1F5C71E4" w14:textId="5BCA06A9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000000" w:themeColor="text1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000000" w:themeColor="text1"/>
                                <w:w w:val="105"/>
                              </w:rPr>
                              <w:t>LA LINEA, MENCIA, ADELAIDE HILLS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388A0D8C" w14:textId="7832B4B3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000000" w:themeColor="text1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233685E8" w14:textId="3675247C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000000" w:themeColor="text1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000000" w:themeColor="text1"/>
                                <w:w w:val="105"/>
                              </w:rPr>
                              <w:t>72</w:t>
                            </w:r>
                          </w:p>
                        </w:tc>
                      </w:tr>
                      <w:tr w:rsidR="002B27E7" w14:paraId="4E51D357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2D38F0CA" w14:textId="77777777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THE PAWN, TEMPRANILLO, ADELAIDE HILLS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7C7A4315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796C6454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69</w:t>
                            </w:r>
                          </w:p>
                        </w:tc>
                      </w:tr>
                      <w:tr w:rsidR="002B27E7" w14:paraId="68EACBFE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34258EF1" w14:textId="04EF0B9E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YANGARRA ESTATE, SHIRAZ, MCLARENVALE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1FE98154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5C133BD2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69</w:t>
                            </w:r>
                          </w:p>
                        </w:tc>
                      </w:tr>
                      <w:tr w:rsidR="002B27E7" w14:paraId="496A3E25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12A0ADE9" w14:textId="77777777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LARK HILL, SANGIOVESE, CANBERRA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393C86EE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621136A5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72</w:t>
                            </w:r>
                          </w:p>
                        </w:tc>
                      </w:tr>
                      <w:tr w:rsidR="002B27E7" w14:paraId="6CB93ADD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0BDEE1FE" w14:textId="77777777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LES ESCURES, MALBEC, FRANCE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00908ADE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442C25F7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79</w:t>
                            </w:r>
                          </w:p>
                        </w:tc>
                      </w:tr>
                      <w:tr w:rsidR="002B27E7" w14:paraId="66D8DEDE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19141631" w14:textId="77777777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HENSCHKE FIVE SHILLING, SHIRAZ, BAROSSA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32A40A7A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5A32B865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85</w:t>
                            </w:r>
                          </w:p>
                        </w:tc>
                      </w:tr>
                      <w:tr w:rsidR="002B27E7" w14:paraId="7C90A2A6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28EAE53C" w14:textId="77777777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DOMENICA ESTATE, SHIRAZ, BEECHWORTH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5668E891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11AEDE3E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109</w:t>
                            </w:r>
                          </w:p>
                        </w:tc>
                      </w:tr>
                      <w:tr w:rsidR="002B27E7" w14:paraId="0D170E0F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53BCA800" w14:textId="77777777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KAY BROTHERS, HILL SIDE SHIRAZ, MCLAREN VALE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0785DED8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35C2CBF4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129</w:t>
                            </w:r>
                          </w:p>
                        </w:tc>
                      </w:tr>
                      <w:tr w:rsidR="002B27E7" w14:paraId="1CD9C011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488314B0" w14:textId="77777777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MITOLO, G.A.M SHIRAZ,2021, MCLAREN VALE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67BD8977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6D4F78CA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129</w:t>
                            </w:r>
                          </w:p>
                        </w:tc>
                      </w:tr>
                      <w:tr w:rsidR="002B27E7" w14:paraId="33DA68FA" w14:textId="77777777" w:rsidTr="006E3DEC">
                        <w:trPr>
                          <w:trHeight w:val="100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68AA0831" w14:textId="77777777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REYNELLA, CABERNET SAUVIGNON, 2020, MCLAREN VALE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5E092C98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2100B988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129</w:t>
                            </w:r>
                          </w:p>
                        </w:tc>
                      </w:tr>
                      <w:tr w:rsidR="002B27E7" w14:paraId="6541B057" w14:textId="77777777" w:rsidTr="008B47A4">
                        <w:trPr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5CFA1F1A" w14:textId="77777777" w:rsidR="002B27E7" w:rsidRPr="00DD5C14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ALKINA, STONEFIRE SHIRAZ, 2024, BAROSSA VALLEY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028811F3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3925412A" w14:textId="77777777" w:rsidR="002B27E7" w:rsidRPr="00DD5C14" w:rsidRDefault="002B27E7" w:rsidP="002B27E7">
                            <w:pPr>
                              <w:spacing w:line="360" w:lineRule="auto"/>
                              <w:jc w:val="center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  <w:r w:rsidRPr="00DD5C14"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  <w:t>189</w:t>
                            </w:r>
                          </w:p>
                        </w:tc>
                      </w:tr>
                      <w:tr w:rsidR="002B27E7" w14:paraId="077F4A78" w14:textId="77777777" w:rsidTr="0057236D">
                        <w:trPr>
                          <w:gridAfter w:val="2"/>
                          <w:wAfter w:w="2551" w:type="dxa"/>
                          <w:trHeight w:val="369"/>
                        </w:trPr>
                        <w:tc>
                          <w:tcPr>
                            <w:tcW w:w="8222" w:type="dxa"/>
                            <w:vAlign w:val="center"/>
                          </w:tcPr>
                          <w:p w14:paraId="2416E069" w14:textId="77777777" w:rsidR="002B27E7" w:rsidRPr="00D32D90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  <w:p w14:paraId="1CABD7B7" w14:textId="77777777" w:rsidR="002B27E7" w:rsidRPr="00D32D90" w:rsidRDefault="002B27E7" w:rsidP="002B27E7">
                            <w:pPr>
                              <w:spacing w:line="360" w:lineRule="auto"/>
                              <w:rPr>
                                <w:rFonts w:ascii="Aptos SemiBold" w:hAnsi="Aptos SemiBold"/>
                                <w:b/>
                                <w:bCs/>
                                <w:color w:val="1D1B11" w:themeColor="background2" w:themeShade="1A"/>
                                <w:w w:val="105"/>
                              </w:rPr>
                            </w:pPr>
                          </w:p>
                        </w:tc>
                      </w:tr>
                      <w:tr w:rsidR="002B27E7" w14:paraId="1D1A291A" w14:textId="77777777" w:rsidTr="0005690D">
                        <w:tc>
                          <w:tcPr>
                            <w:tcW w:w="8222" w:type="dxa"/>
                          </w:tcPr>
                          <w:p w14:paraId="39589FE8" w14:textId="77777777" w:rsidR="002B27E7" w:rsidRDefault="002B27E7" w:rsidP="002B27E7">
                            <w:pPr>
                              <w:spacing w:line="360" w:lineRule="auto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17FB579B" w14:textId="77777777" w:rsidR="002B27E7" w:rsidRDefault="002B27E7" w:rsidP="002B27E7">
                            <w:pPr>
                              <w:spacing w:line="360" w:lineRule="auto"/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205CA45C" w14:textId="77777777" w:rsidR="002B27E7" w:rsidRDefault="002B27E7" w:rsidP="002B27E7">
                            <w:pPr>
                              <w:spacing w:line="360" w:lineRule="auto"/>
                            </w:pPr>
                          </w:p>
                        </w:tc>
                      </w:tr>
                    </w:tbl>
                    <w:p w14:paraId="0FA78F75" w14:textId="77777777" w:rsidR="00572738" w:rsidRDefault="0057273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6CE4C24" wp14:editId="40A2AA20">
                <wp:simplePos x="0" y="0"/>
                <wp:positionH relativeFrom="column">
                  <wp:posOffset>-907757</wp:posOffset>
                </wp:positionH>
                <wp:positionV relativeFrom="paragraph">
                  <wp:posOffset>9643891</wp:posOffset>
                </wp:positionV>
                <wp:extent cx="7560310" cy="0"/>
                <wp:effectExtent l="0" t="0" r="0" b="0"/>
                <wp:wrapNone/>
                <wp:docPr id="106605018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0"/>
                        </a:xfrm>
                        <a:custGeom>
                          <a:avLst/>
                          <a:gdLst>
                            <a:gd name="T0" fmla="*/ 7560310 w 7560057"/>
                            <a:gd name="T1" fmla="*/ 0 w 7560057"/>
                            <a:gd name="T2" fmla="*/ 0 60000 65536"/>
                            <a:gd name="T3" fmla="*/ 0 60000 65536"/>
                            <a:gd name="T4" fmla="*/ 0 w 7560057"/>
                            <a:gd name="T5" fmla="*/ 7560057 w 7560057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7560057">
                              <a:moveTo>
                                <a:pt x="756005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83770" id="AutoShape 7" o:spid="_x0000_s1026" style="position:absolute;margin-left:-71.5pt;margin-top:759.35pt;width:595.3pt;height:0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60057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" path="m7560057,l,e" filled="f" strokecolor="black [3200]" strokeweight=".5pt">
                <v:stroke joinstyle="miter"/>
                <v:path arrowok="t" o:connecttype="custom" o:connectlocs="7560563,0;0,0" o:connectangles="0,0" textboxrect="0,0,7560057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9BF5B00" wp14:editId="31450EB5">
                <wp:simplePos x="0" y="0"/>
                <wp:positionH relativeFrom="column">
                  <wp:posOffset>-935355</wp:posOffset>
                </wp:positionH>
                <wp:positionV relativeFrom="paragraph">
                  <wp:posOffset>-795020</wp:posOffset>
                </wp:positionV>
                <wp:extent cx="7560310" cy="0"/>
                <wp:effectExtent l="0" t="0" r="0" b="0"/>
                <wp:wrapNone/>
                <wp:docPr id="1732437460" name="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0"/>
                        </a:xfrm>
                        <a:custGeom>
                          <a:avLst/>
                          <a:gdLst>
                            <a:gd name="T0" fmla="*/ 7560310 w 7560057"/>
                            <a:gd name="T1" fmla="*/ 0 w 7560057"/>
                            <a:gd name="T2" fmla="*/ 0 60000 65536"/>
                            <a:gd name="T3" fmla="*/ 0 60000 65536"/>
                            <a:gd name="T4" fmla="*/ 0 w 7560057"/>
                            <a:gd name="T5" fmla="*/ 7560057 w 7560057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T4" t="0" r="T5" b="0"/>
                          <a:pathLst>
                            <a:path w="7560057">
                              <a:moveTo>
                                <a:pt x="756005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9E841" id="Shape 270" o:spid="_x0000_s1026" style="position:absolute;margin-left:-73.65pt;margin-top:-62.6pt;width:595.3pt;height:0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60057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" path="m7560057,l,e" filled="f" strokecolor="black [3200]" strokeweight=".5pt">
                <v:stroke joinstyle="miter"/>
                <v:path arrowok="t" o:connecttype="custom" o:connectlocs="7560563,0;0,0" o:connectangles="0,0" textboxrect="0,0,7560057,0"/>
              </v:shape>
            </w:pict>
          </mc:Fallback>
        </mc:AlternateContent>
      </w:r>
      <w:r w:rsidR="00E077FC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88FD4EC" wp14:editId="3B843A4F">
                <wp:simplePos x="0" y="0"/>
                <wp:positionH relativeFrom="column">
                  <wp:posOffset>-720725</wp:posOffset>
                </wp:positionH>
                <wp:positionV relativeFrom="paragraph">
                  <wp:posOffset>-1267460</wp:posOffset>
                </wp:positionV>
                <wp:extent cx="407035" cy="11353165"/>
                <wp:effectExtent l="0" t="0" r="0" b="635"/>
                <wp:wrapNone/>
                <wp:docPr id="4380042" name="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035" cy="11353165"/>
                        </a:xfrm>
                        <a:custGeom>
                          <a:avLst/>
                          <a:gdLst>
                            <a:gd name="T0" fmla="*/ 0 w 407035"/>
                            <a:gd name="T1" fmla="*/ 11353165 h 10692003"/>
                            <a:gd name="T2" fmla="*/ 0 w 407035"/>
                            <a:gd name="T3" fmla="*/ 0 h 10692003"/>
                            <a:gd name="T4" fmla="*/ 0 60000 65536"/>
                            <a:gd name="T5" fmla="*/ 0 60000 65536"/>
                            <a:gd name="T6" fmla="*/ 0 w 407035"/>
                            <a:gd name="T7" fmla="*/ 0 h 10692003"/>
                            <a:gd name="T8" fmla="*/ 0 w 407035"/>
                            <a:gd name="T9" fmla="*/ 10692003 h 10692003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407035" h="10692003">
                              <a:moveTo>
                                <a:pt x="0" y="1069200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04F4C" id="Shape 268" o:spid="_x0000_s1026" style="position:absolute;margin-left:-56.75pt;margin-top:-99.8pt;width:32.05pt;height:893.9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7035,10692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" path="m,10692003l,e" filled="f" strokecolor="black [3200]" strokeweight=".5pt">
                <v:stroke joinstyle="miter"/>
                <v:path arrowok="t" o:connecttype="custom" o:connectlocs="0,12055211;0,0" o:connectangles="0,0" textboxrect="0,0,0,10692003"/>
              </v:shape>
            </w:pict>
          </mc:Fallback>
        </mc:AlternateContent>
      </w:r>
      <w:r w:rsidR="00E077FC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CB1B4FE" wp14:editId="38793D1B">
                <wp:simplePos x="0" y="0"/>
                <wp:positionH relativeFrom="column">
                  <wp:posOffset>6408420</wp:posOffset>
                </wp:positionH>
                <wp:positionV relativeFrom="paragraph">
                  <wp:posOffset>-996315</wp:posOffset>
                </wp:positionV>
                <wp:extent cx="238760" cy="10959465"/>
                <wp:effectExtent l="0" t="0" r="0" b="635"/>
                <wp:wrapNone/>
                <wp:docPr id="33938005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760" cy="10959465"/>
                        </a:xfrm>
                        <a:custGeom>
                          <a:avLst/>
                          <a:gdLst>
                            <a:gd name="T0" fmla="*/ 0 w 238760"/>
                            <a:gd name="T1" fmla="*/ 10959465 h 10692003"/>
                            <a:gd name="T2" fmla="*/ 0 w 238760"/>
                            <a:gd name="T3" fmla="*/ 0 h 10692003"/>
                            <a:gd name="T4" fmla="*/ 0 60000 65536"/>
                            <a:gd name="T5" fmla="*/ 0 60000 65536"/>
                            <a:gd name="T6" fmla="*/ 0 w 238760"/>
                            <a:gd name="T7" fmla="*/ 0 h 10692003"/>
                            <a:gd name="T8" fmla="*/ 0 w 238760"/>
                            <a:gd name="T9" fmla="*/ 10692003 h 10692003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238760" h="10692003">
                              <a:moveTo>
                                <a:pt x="0" y="1069200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ABDDF" id="AutoShape 9" o:spid="_x0000_s1026" style="position:absolute;margin-left:504.6pt;margin-top:-78.45pt;width:18.8pt;height:862.9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8760,10692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" path="m,10692003l,e" filled="f" strokecolor="black [3200]" strokeweight=".5pt">
                <v:stroke joinstyle="miter"/>
                <v:path arrowok="t" o:connecttype="custom" o:connectlocs="0,11233618;0,0" o:connectangles="0,0" textboxrect="0,0,0,10692003"/>
              </v:shape>
            </w:pict>
          </mc:Fallback>
        </mc:AlternateContent>
      </w:r>
      <w:r w:rsidR="00E077FC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E29FD91" wp14:editId="13A39723">
                <wp:simplePos x="0" y="0"/>
                <wp:positionH relativeFrom="column">
                  <wp:posOffset>6839585</wp:posOffset>
                </wp:positionH>
                <wp:positionV relativeFrom="paragraph">
                  <wp:posOffset>-996315</wp:posOffset>
                </wp:positionV>
                <wp:extent cx="230505" cy="10959465"/>
                <wp:effectExtent l="0" t="0" r="0" b="635"/>
                <wp:wrapNone/>
                <wp:docPr id="82983325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10959465"/>
                        </a:xfrm>
                        <a:custGeom>
                          <a:avLst/>
                          <a:gdLst>
                            <a:gd name="T0" fmla="*/ 0 w 230505"/>
                            <a:gd name="T1" fmla="*/ 10959465 h 10692003"/>
                            <a:gd name="T2" fmla="*/ 0 w 230505"/>
                            <a:gd name="T3" fmla="*/ 0 h 10692003"/>
                            <a:gd name="T4" fmla="*/ 0 60000 65536"/>
                            <a:gd name="T5" fmla="*/ 0 60000 65536"/>
                            <a:gd name="T6" fmla="*/ 0 w 230505"/>
                            <a:gd name="T7" fmla="*/ 0 h 10692003"/>
                            <a:gd name="T8" fmla="*/ 0 w 230505"/>
                            <a:gd name="T9" fmla="*/ 10692003 h 10692003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230505" h="10692003">
                              <a:moveTo>
                                <a:pt x="0" y="1069200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A4B0F" id="AutoShape 8" o:spid="_x0000_s1026" style="position:absolute;margin-left:538.55pt;margin-top:-78.45pt;width:18.15pt;height:862.9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505,10692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" path="m,10692003l,e" filled="f" strokecolor="black [3200]" strokeweight=".5pt">
                <v:stroke joinstyle="miter"/>
                <v:path arrowok="t" o:connecttype="custom" o:connectlocs="0,11233618;0,0" o:connectangles="0,0" textboxrect="0,0,0,10692003"/>
              </v:shape>
            </w:pict>
          </mc:Fallback>
        </mc:AlternateContent>
      </w:r>
      <w:r w:rsidR="00E077FC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D0F3E16" wp14:editId="4CCDD604">
                <wp:simplePos x="0" y="0"/>
                <wp:positionH relativeFrom="column">
                  <wp:posOffset>10164445</wp:posOffset>
                </wp:positionH>
                <wp:positionV relativeFrom="paragraph">
                  <wp:posOffset>5295900</wp:posOffset>
                </wp:positionV>
                <wp:extent cx="50800" cy="169545"/>
                <wp:effectExtent l="0" t="0" r="0" b="0"/>
                <wp:wrapNone/>
                <wp:docPr id="1363276501" name="Rectangl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E7197" w14:textId="77777777" w:rsidR="00572738" w:rsidRDefault="00572738" w:rsidP="000F17B3">
                            <w:r>
                              <w:rPr>
                                <w:i/>
                                <w:color w:val="3B4928"/>
                                <w:w w:val="97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F3E16" id="Rectangle 1763" o:spid="_x0000_s1030" style="position:absolute;margin-left:800.35pt;margin-top:417pt;width:4pt;height:13.3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" filled="f" stroked="f">
                <v:path arrowok="t"/>
                <v:textbox inset="0,0,0,0">
                  <w:txbxContent>
                    <w:p w14:paraId="23BE7197" w14:textId="77777777" w:rsidR="00572738" w:rsidRDefault="00572738" w:rsidP="000F17B3">
                      <w:r>
                        <w:rPr>
                          <w:i/>
                          <w:color w:val="3B4928"/>
                          <w:w w:val="97"/>
                          <w:sz w:val="20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E077FC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F98333E" wp14:editId="1B4C7891">
                <wp:simplePos x="0" y="0"/>
                <wp:positionH relativeFrom="column">
                  <wp:posOffset>10354945</wp:posOffset>
                </wp:positionH>
                <wp:positionV relativeFrom="paragraph">
                  <wp:posOffset>2680335</wp:posOffset>
                </wp:positionV>
                <wp:extent cx="50800" cy="169545"/>
                <wp:effectExtent l="0" t="0" r="0" b="0"/>
                <wp:wrapNone/>
                <wp:docPr id="1957126130" name="Rectangl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0ECB7" w14:textId="77777777" w:rsidR="00572738" w:rsidRDefault="00572738" w:rsidP="000F17B3">
                            <w:r>
                              <w:rPr>
                                <w:i/>
                                <w:color w:val="3B4928"/>
                                <w:w w:val="97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8333E" id="Rectangle 1745" o:spid="_x0000_s1031" style="position:absolute;margin-left:815.35pt;margin-top:211.05pt;width:4pt;height:13.3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" filled="f" stroked="f">
                <v:path arrowok="t"/>
                <v:textbox inset="0,0,0,0">
                  <w:txbxContent>
                    <w:p w14:paraId="2E40ECB7" w14:textId="77777777" w:rsidR="00572738" w:rsidRDefault="00572738" w:rsidP="000F17B3">
                      <w:r>
                        <w:rPr>
                          <w:i/>
                          <w:color w:val="3B4928"/>
                          <w:w w:val="97"/>
                          <w:sz w:val="20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E077FC"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1A9F9986" wp14:editId="77D17701">
                <wp:simplePos x="0" y="0"/>
                <wp:positionH relativeFrom="column">
                  <wp:posOffset>13967460</wp:posOffset>
                </wp:positionH>
                <wp:positionV relativeFrom="paragraph">
                  <wp:posOffset>-996315</wp:posOffset>
                </wp:positionV>
                <wp:extent cx="0" cy="10729595"/>
                <wp:effectExtent l="0" t="0" r="0" b="1905"/>
                <wp:wrapNone/>
                <wp:docPr id="1873945324" name="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0729595"/>
                        </a:xfrm>
                        <a:custGeom>
                          <a:avLst/>
                          <a:gdLst>
                            <a:gd name="T0" fmla="*/ 10729595 h 10692003"/>
                            <a:gd name="T1" fmla="*/ 0 h 10692003"/>
                            <a:gd name="T2" fmla="*/ 0 60000 65536"/>
                            <a:gd name="T3" fmla="*/ 0 60000 65536"/>
                            <a:gd name="T4" fmla="*/ 0 h 10692003"/>
                            <a:gd name="T5" fmla="*/ 10692003 h 10692003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T4" r="0" b="T5"/>
                          <a:pathLst>
                            <a:path h="10692003">
                              <a:moveTo>
                                <a:pt x="0" y="1069200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0AC2D" id="Shape 139" o:spid="_x0000_s1026" style="position:absolute;margin-left:1099.8pt;margin-top:-78.45pt;width:0;height:844.8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0,10692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" path="m,10692003l,e" filled="f" strokecolor="black [3200]" strokeweight=".5pt">
                <v:stroke joinstyle="miter"/>
                <v:path arrowok="t" o:connecttype="custom" o:connectlocs="0,10767319;0,0" o:connectangles="0,0" textboxrect="0,0,0,10692003"/>
              </v:shape>
            </w:pict>
          </mc:Fallback>
        </mc:AlternateContent>
      </w:r>
      <w:r w:rsidR="00E077FC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9CF4C96" wp14:editId="60B9EDA2">
                <wp:simplePos x="0" y="0"/>
                <wp:positionH relativeFrom="column">
                  <wp:posOffset>6623685</wp:posOffset>
                </wp:positionH>
                <wp:positionV relativeFrom="paragraph">
                  <wp:posOffset>-1118870</wp:posOffset>
                </wp:positionV>
                <wp:extent cx="91440" cy="10946130"/>
                <wp:effectExtent l="0" t="0" r="0" b="1270"/>
                <wp:wrapNone/>
                <wp:docPr id="19335638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10946130"/>
                        </a:xfrm>
                        <a:custGeom>
                          <a:avLst/>
                          <a:gdLst>
                            <a:gd name="T0" fmla="*/ 0 w 91440"/>
                            <a:gd name="T1" fmla="*/ 10946130 h 10692003"/>
                            <a:gd name="T2" fmla="*/ 0 w 91440"/>
                            <a:gd name="T3" fmla="*/ 0 h 10692003"/>
                            <a:gd name="T4" fmla="*/ 0 60000 65536"/>
                            <a:gd name="T5" fmla="*/ 0 60000 65536"/>
                            <a:gd name="T6" fmla="*/ 0 w 91440"/>
                            <a:gd name="T7" fmla="*/ 0 h 10692003"/>
                            <a:gd name="T8" fmla="*/ 0 w 91440"/>
                            <a:gd name="T9" fmla="*/ 10692003 h 10692003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91440" h="10692003">
                              <a:moveTo>
                                <a:pt x="0" y="1069200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88F6B" id="AutoShape 2" o:spid="_x0000_s1026" style="position:absolute;margin-left:521.55pt;margin-top:-88.1pt;width:7.2pt;height:861.9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0,10692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" path="m,10692003l,e" filled="f" strokecolor="black [3200]" strokeweight=".5pt">
                <v:stroke joinstyle="miter"/>
                <v:path arrowok="t" o:connecttype="custom" o:connectlocs="0,11206297;0,0" o:connectangles="0,0" textboxrect="0,0,0,10692003"/>
              </v:shape>
            </w:pict>
          </mc:Fallback>
        </mc:AlternateContent>
      </w:r>
    </w:p>
    <w:sectPr w:rsidR="0072396C" w:rsidSect="002C5C27">
      <w:headerReference w:type="default" r:id="rId7"/>
      <w:pgSz w:w="23814" w:h="16839" w:orient="landscape" w:code="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4EA952" w14:textId="77777777" w:rsidR="008115B2" w:rsidRDefault="008115B2" w:rsidP="0072396C">
      <w:pPr>
        <w:spacing w:after="0" w:line="240" w:lineRule="auto"/>
      </w:pPr>
      <w:r>
        <w:separator/>
      </w:r>
    </w:p>
  </w:endnote>
  <w:endnote w:type="continuationSeparator" w:id="0">
    <w:p w14:paraId="42B2BDA7" w14:textId="77777777" w:rsidR="008115B2" w:rsidRDefault="008115B2" w:rsidP="00723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panose1 w:val="020B0604020202020204"/>
    <w:charset w:val="00"/>
    <w:family w:val="roman"/>
    <w:pitch w:val="default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C4AD7C" w14:textId="77777777" w:rsidR="008115B2" w:rsidRDefault="008115B2" w:rsidP="0072396C">
      <w:pPr>
        <w:spacing w:after="0" w:line="240" w:lineRule="auto"/>
      </w:pPr>
      <w:r>
        <w:separator/>
      </w:r>
    </w:p>
  </w:footnote>
  <w:footnote w:type="continuationSeparator" w:id="0">
    <w:p w14:paraId="764B44FF" w14:textId="77777777" w:rsidR="008115B2" w:rsidRDefault="008115B2" w:rsidP="00723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47087A" w14:textId="77777777" w:rsidR="007046D1" w:rsidRDefault="002C5C27" w:rsidP="00D3465A">
    <w:pPr>
      <w:pStyle w:val="Header"/>
      <w:tabs>
        <w:tab w:val="clear" w:pos="4680"/>
        <w:tab w:val="clear" w:pos="9360"/>
        <w:tab w:val="left" w:pos="15803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C030757" wp14:editId="4B3D7F61">
          <wp:simplePos x="0" y="0"/>
          <wp:positionH relativeFrom="column">
            <wp:posOffset>-985652</wp:posOffset>
          </wp:positionH>
          <wp:positionV relativeFrom="paragraph">
            <wp:posOffset>84175</wp:posOffset>
          </wp:positionV>
          <wp:extent cx="15121159" cy="9320803"/>
          <wp:effectExtent l="0" t="0" r="0" b="0"/>
          <wp:wrapNone/>
          <wp:docPr id="1" name="Picture 0" descr="sing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gle.png"/>
                  <pic:cNvPicPr/>
                </pic:nvPicPr>
                <pic:blipFill>
                  <a:blip r:embed="rId1">
                    <a:lum bright="55000" contrast="-45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1159" cy="93208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3465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proofState w:spelling="clean" w:grammar="clean"/>
  <w:attachedTemplate r:id="rId1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FDC"/>
    <w:rsid w:val="0000443A"/>
    <w:rsid w:val="00016723"/>
    <w:rsid w:val="00017E94"/>
    <w:rsid w:val="000448FD"/>
    <w:rsid w:val="00044B6A"/>
    <w:rsid w:val="000454BB"/>
    <w:rsid w:val="000511FA"/>
    <w:rsid w:val="0005690D"/>
    <w:rsid w:val="00057F86"/>
    <w:rsid w:val="00062D23"/>
    <w:rsid w:val="00064956"/>
    <w:rsid w:val="0006624A"/>
    <w:rsid w:val="000768F8"/>
    <w:rsid w:val="00083BFF"/>
    <w:rsid w:val="0008410C"/>
    <w:rsid w:val="000A363A"/>
    <w:rsid w:val="000C3D18"/>
    <w:rsid w:val="000C4E12"/>
    <w:rsid w:val="000D1BC6"/>
    <w:rsid w:val="000D62A8"/>
    <w:rsid w:val="000E3574"/>
    <w:rsid w:val="000E46B9"/>
    <w:rsid w:val="000F17B3"/>
    <w:rsid w:val="000F2F0F"/>
    <w:rsid w:val="00103E51"/>
    <w:rsid w:val="00105155"/>
    <w:rsid w:val="001110C3"/>
    <w:rsid w:val="001130FB"/>
    <w:rsid w:val="0012335F"/>
    <w:rsid w:val="00123765"/>
    <w:rsid w:val="0013482C"/>
    <w:rsid w:val="00135B99"/>
    <w:rsid w:val="00137BEC"/>
    <w:rsid w:val="00152B57"/>
    <w:rsid w:val="00155996"/>
    <w:rsid w:val="00155B23"/>
    <w:rsid w:val="00160572"/>
    <w:rsid w:val="001642A2"/>
    <w:rsid w:val="0018708D"/>
    <w:rsid w:val="00190440"/>
    <w:rsid w:val="001962E7"/>
    <w:rsid w:val="001A0979"/>
    <w:rsid w:val="001A6BFD"/>
    <w:rsid w:val="001A70E9"/>
    <w:rsid w:val="001B56EE"/>
    <w:rsid w:val="001C5CA8"/>
    <w:rsid w:val="0020540B"/>
    <w:rsid w:val="00205C81"/>
    <w:rsid w:val="00234C13"/>
    <w:rsid w:val="00242ADB"/>
    <w:rsid w:val="002475CB"/>
    <w:rsid w:val="00280143"/>
    <w:rsid w:val="00280DEA"/>
    <w:rsid w:val="002B27E7"/>
    <w:rsid w:val="002B5953"/>
    <w:rsid w:val="002C5C27"/>
    <w:rsid w:val="002D42D0"/>
    <w:rsid w:val="002D5C3E"/>
    <w:rsid w:val="002E51B0"/>
    <w:rsid w:val="002F033C"/>
    <w:rsid w:val="003069F2"/>
    <w:rsid w:val="00322F12"/>
    <w:rsid w:val="00340A3F"/>
    <w:rsid w:val="003427C7"/>
    <w:rsid w:val="00343D26"/>
    <w:rsid w:val="00345564"/>
    <w:rsid w:val="00346AEA"/>
    <w:rsid w:val="003545F7"/>
    <w:rsid w:val="00364468"/>
    <w:rsid w:val="0036702F"/>
    <w:rsid w:val="00370567"/>
    <w:rsid w:val="00371CE6"/>
    <w:rsid w:val="00376DDC"/>
    <w:rsid w:val="00380B0B"/>
    <w:rsid w:val="00381B34"/>
    <w:rsid w:val="00391CEE"/>
    <w:rsid w:val="003924A3"/>
    <w:rsid w:val="003B5C40"/>
    <w:rsid w:val="003F75C8"/>
    <w:rsid w:val="003F7EC9"/>
    <w:rsid w:val="004073DF"/>
    <w:rsid w:val="004120BD"/>
    <w:rsid w:val="004420B9"/>
    <w:rsid w:val="00462DCB"/>
    <w:rsid w:val="004704F4"/>
    <w:rsid w:val="00470A74"/>
    <w:rsid w:val="004713D6"/>
    <w:rsid w:val="004764F4"/>
    <w:rsid w:val="00482F86"/>
    <w:rsid w:val="004A504E"/>
    <w:rsid w:val="004B7DF0"/>
    <w:rsid w:val="004D106D"/>
    <w:rsid w:val="004E346C"/>
    <w:rsid w:val="004F1ED5"/>
    <w:rsid w:val="004F2D67"/>
    <w:rsid w:val="004F42B6"/>
    <w:rsid w:val="004F739D"/>
    <w:rsid w:val="004F7529"/>
    <w:rsid w:val="005015A9"/>
    <w:rsid w:val="005064FD"/>
    <w:rsid w:val="00511042"/>
    <w:rsid w:val="0051607A"/>
    <w:rsid w:val="005245A0"/>
    <w:rsid w:val="005555A4"/>
    <w:rsid w:val="00561800"/>
    <w:rsid w:val="005624FE"/>
    <w:rsid w:val="00570C9B"/>
    <w:rsid w:val="0057236D"/>
    <w:rsid w:val="00572738"/>
    <w:rsid w:val="00576986"/>
    <w:rsid w:val="00577A8E"/>
    <w:rsid w:val="005861E7"/>
    <w:rsid w:val="0059235E"/>
    <w:rsid w:val="005A1119"/>
    <w:rsid w:val="005C0B1B"/>
    <w:rsid w:val="005C305B"/>
    <w:rsid w:val="005D0D7F"/>
    <w:rsid w:val="005D148B"/>
    <w:rsid w:val="005E02B4"/>
    <w:rsid w:val="005E7590"/>
    <w:rsid w:val="005F3F84"/>
    <w:rsid w:val="00603522"/>
    <w:rsid w:val="00603A5E"/>
    <w:rsid w:val="0061235D"/>
    <w:rsid w:val="006129D5"/>
    <w:rsid w:val="006306D5"/>
    <w:rsid w:val="00630B01"/>
    <w:rsid w:val="0064591F"/>
    <w:rsid w:val="00645FEC"/>
    <w:rsid w:val="00657189"/>
    <w:rsid w:val="006617E7"/>
    <w:rsid w:val="00670078"/>
    <w:rsid w:val="00674C1E"/>
    <w:rsid w:val="00677CF5"/>
    <w:rsid w:val="006805DD"/>
    <w:rsid w:val="00681E0B"/>
    <w:rsid w:val="006935D3"/>
    <w:rsid w:val="00696E45"/>
    <w:rsid w:val="006A5D8A"/>
    <w:rsid w:val="006B3EBB"/>
    <w:rsid w:val="006B7964"/>
    <w:rsid w:val="006D0BCA"/>
    <w:rsid w:val="006D28CC"/>
    <w:rsid w:val="006E3DEC"/>
    <w:rsid w:val="006E43A5"/>
    <w:rsid w:val="007046D1"/>
    <w:rsid w:val="0071008E"/>
    <w:rsid w:val="007209B6"/>
    <w:rsid w:val="0072396C"/>
    <w:rsid w:val="00725FCD"/>
    <w:rsid w:val="00726F46"/>
    <w:rsid w:val="0074283A"/>
    <w:rsid w:val="007439D3"/>
    <w:rsid w:val="00743D51"/>
    <w:rsid w:val="00752DD6"/>
    <w:rsid w:val="0076516D"/>
    <w:rsid w:val="00767DB6"/>
    <w:rsid w:val="00780AA2"/>
    <w:rsid w:val="00781F16"/>
    <w:rsid w:val="00793EE3"/>
    <w:rsid w:val="007B0A9D"/>
    <w:rsid w:val="007C4E3F"/>
    <w:rsid w:val="007D4C62"/>
    <w:rsid w:val="007D7E49"/>
    <w:rsid w:val="007E70F5"/>
    <w:rsid w:val="008020D2"/>
    <w:rsid w:val="00802246"/>
    <w:rsid w:val="008115B2"/>
    <w:rsid w:val="008128F2"/>
    <w:rsid w:val="00812BB5"/>
    <w:rsid w:val="00836F3E"/>
    <w:rsid w:val="00846AD6"/>
    <w:rsid w:val="0085585A"/>
    <w:rsid w:val="008562E5"/>
    <w:rsid w:val="00864A63"/>
    <w:rsid w:val="00882157"/>
    <w:rsid w:val="008900A8"/>
    <w:rsid w:val="008953A1"/>
    <w:rsid w:val="008A78CF"/>
    <w:rsid w:val="008A7E58"/>
    <w:rsid w:val="008B1973"/>
    <w:rsid w:val="008B47A4"/>
    <w:rsid w:val="008C0124"/>
    <w:rsid w:val="008D4073"/>
    <w:rsid w:val="008E74A0"/>
    <w:rsid w:val="008F5D7E"/>
    <w:rsid w:val="008F6425"/>
    <w:rsid w:val="009018F7"/>
    <w:rsid w:val="00904EB2"/>
    <w:rsid w:val="0091522D"/>
    <w:rsid w:val="0092529D"/>
    <w:rsid w:val="00927B5B"/>
    <w:rsid w:val="009352AD"/>
    <w:rsid w:val="00941BF4"/>
    <w:rsid w:val="00944554"/>
    <w:rsid w:val="00945122"/>
    <w:rsid w:val="00950724"/>
    <w:rsid w:val="00952A85"/>
    <w:rsid w:val="00953013"/>
    <w:rsid w:val="00955049"/>
    <w:rsid w:val="00960276"/>
    <w:rsid w:val="00962D9F"/>
    <w:rsid w:val="00967CE3"/>
    <w:rsid w:val="0097385E"/>
    <w:rsid w:val="00975100"/>
    <w:rsid w:val="00996631"/>
    <w:rsid w:val="009A7476"/>
    <w:rsid w:val="009B3E4C"/>
    <w:rsid w:val="009B6494"/>
    <w:rsid w:val="009C1A1B"/>
    <w:rsid w:val="009C6D6A"/>
    <w:rsid w:val="009D5263"/>
    <w:rsid w:val="009D53EE"/>
    <w:rsid w:val="009D6D9F"/>
    <w:rsid w:val="009D7102"/>
    <w:rsid w:val="009F2539"/>
    <w:rsid w:val="009F611A"/>
    <w:rsid w:val="00A155C6"/>
    <w:rsid w:val="00A44C53"/>
    <w:rsid w:val="00A47E2E"/>
    <w:rsid w:val="00A56345"/>
    <w:rsid w:val="00A671CD"/>
    <w:rsid w:val="00A93DC2"/>
    <w:rsid w:val="00AB1494"/>
    <w:rsid w:val="00AD16DD"/>
    <w:rsid w:val="00AD4F44"/>
    <w:rsid w:val="00B04510"/>
    <w:rsid w:val="00B17E27"/>
    <w:rsid w:val="00B24C22"/>
    <w:rsid w:val="00B46A4E"/>
    <w:rsid w:val="00B509ED"/>
    <w:rsid w:val="00B51DE5"/>
    <w:rsid w:val="00B56C35"/>
    <w:rsid w:val="00B600D5"/>
    <w:rsid w:val="00B6330A"/>
    <w:rsid w:val="00B74ADE"/>
    <w:rsid w:val="00B75593"/>
    <w:rsid w:val="00B95C6F"/>
    <w:rsid w:val="00BA54C8"/>
    <w:rsid w:val="00BB6BB6"/>
    <w:rsid w:val="00BC1285"/>
    <w:rsid w:val="00BC524D"/>
    <w:rsid w:val="00BC6ABF"/>
    <w:rsid w:val="00BD64B8"/>
    <w:rsid w:val="00BD6C82"/>
    <w:rsid w:val="00C12540"/>
    <w:rsid w:val="00C22353"/>
    <w:rsid w:val="00C236C7"/>
    <w:rsid w:val="00C25C33"/>
    <w:rsid w:val="00C2636F"/>
    <w:rsid w:val="00C354B0"/>
    <w:rsid w:val="00C5275E"/>
    <w:rsid w:val="00C53577"/>
    <w:rsid w:val="00C7008E"/>
    <w:rsid w:val="00C72A06"/>
    <w:rsid w:val="00C73643"/>
    <w:rsid w:val="00C879DF"/>
    <w:rsid w:val="00C9058C"/>
    <w:rsid w:val="00CA24F5"/>
    <w:rsid w:val="00CB492F"/>
    <w:rsid w:val="00CB6247"/>
    <w:rsid w:val="00CB70B1"/>
    <w:rsid w:val="00CB7537"/>
    <w:rsid w:val="00CC4562"/>
    <w:rsid w:val="00CD320B"/>
    <w:rsid w:val="00CD621B"/>
    <w:rsid w:val="00CE2420"/>
    <w:rsid w:val="00D00B7D"/>
    <w:rsid w:val="00D00EAF"/>
    <w:rsid w:val="00D01C7D"/>
    <w:rsid w:val="00D02D14"/>
    <w:rsid w:val="00D04987"/>
    <w:rsid w:val="00D12264"/>
    <w:rsid w:val="00D179E2"/>
    <w:rsid w:val="00D3105B"/>
    <w:rsid w:val="00D32D90"/>
    <w:rsid w:val="00D3465A"/>
    <w:rsid w:val="00D4361C"/>
    <w:rsid w:val="00D43FDC"/>
    <w:rsid w:val="00D45135"/>
    <w:rsid w:val="00D470E0"/>
    <w:rsid w:val="00D64C6F"/>
    <w:rsid w:val="00D67881"/>
    <w:rsid w:val="00D72FFA"/>
    <w:rsid w:val="00D82590"/>
    <w:rsid w:val="00D94FDA"/>
    <w:rsid w:val="00DB6E9C"/>
    <w:rsid w:val="00DC5F82"/>
    <w:rsid w:val="00DC7DBD"/>
    <w:rsid w:val="00DD054A"/>
    <w:rsid w:val="00DD5C14"/>
    <w:rsid w:val="00DF12C5"/>
    <w:rsid w:val="00E05EA6"/>
    <w:rsid w:val="00E077FC"/>
    <w:rsid w:val="00E10C45"/>
    <w:rsid w:val="00E15026"/>
    <w:rsid w:val="00E431C3"/>
    <w:rsid w:val="00E516C4"/>
    <w:rsid w:val="00E52E43"/>
    <w:rsid w:val="00E602CB"/>
    <w:rsid w:val="00E60636"/>
    <w:rsid w:val="00E62B49"/>
    <w:rsid w:val="00E67DA8"/>
    <w:rsid w:val="00E701C8"/>
    <w:rsid w:val="00E707AF"/>
    <w:rsid w:val="00E811A6"/>
    <w:rsid w:val="00E8594F"/>
    <w:rsid w:val="00EA1BA8"/>
    <w:rsid w:val="00EB55CE"/>
    <w:rsid w:val="00EE2996"/>
    <w:rsid w:val="00F10A35"/>
    <w:rsid w:val="00F20B75"/>
    <w:rsid w:val="00F21ABD"/>
    <w:rsid w:val="00F326D7"/>
    <w:rsid w:val="00F36716"/>
    <w:rsid w:val="00F37340"/>
    <w:rsid w:val="00F5369E"/>
    <w:rsid w:val="00F607E0"/>
    <w:rsid w:val="00F6270D"/>
    <w:rsid w:val="00F63114"/>
    <w:rsid w:val="00F67649"/>
    <w:rsid w:val="00F81397"/>
    <w:rsid w:val="00F81ACA"/>
    <w:rsid w:val="00F82399"/>
    <w:rsid w:val="00F866F0"/>
    <w:rsid w:val="00F91F8A"/>
    <w:rsid w:val="00FA4887"/>
    <w:rsid w:val="00FD7329"/>
    <w:rsid w:val="00FE6F45"/>
    <w:rsid w:val="00FF1FAA"/>
    <w:rsid w:val="00FF363B"/>
    <w:rsid w:val="00FF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96228A"/>
  <w15:docId w15:val="{8DEFFAEC-5715-524A-97AE-E335903F7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3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D5C3E"/>
    <w:pPr>
      <w:spacing w:after="0" w:line="240" w:lineRule="auto"/>
    </w:pPr>
    <w:rPr>
      <w:rFonts w:ascii="Calibri" w:eastAsia="Calibri" w:hAnsi="Calibri" w:cs="Calibri"/>
      <w:color w:val="000000"/>
      <w:lang w:val="en-AU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9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239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396C"/>
  </w:style>
  <w:style w:type="paragraph" w:styleId="Footer">
    <w:name w:val="footer"/>
    <w:basedOn w:val="Normal"/>
    <w:link w:val="FooterChar"/>
    <w:uiPriority w:val="99"/>
    <w:semiHidden/>
    <w:unhideWhenUsed/>
    <w:rsid w:val="007239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396C"/>
  </w:style>
  <w:style w:type="table" w:styleId="TableGrid">
    <w:name w:val="Table Grid"/>
    <w:basedOn w:val="TableNormal"/>
    <w:uiPriority w:val="59"/>
    <w:rsid w:val="00DF12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adiaedwards/Downloads/Basils%20Menu%20July%20A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D6BD8-469E-48AB-B63D-5C040AD7B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Basils Menu July A3.dotx</Template>
  <TotalTime>473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emma.k.allemand@gmail.com</dc:creator>
  <cp:keywords/>
  <dc:description/>
  <cp:lastModifiedBy>Nadia Edwards</cp:lastModifiedBy>
  <cp:revision>1</cp:revision>
  <cp:lastPrinted>2026-03-22T03:19:00Z</cp:lastPrinted>
  <dcterms:created xsi:type="dcterms:W3CDTF">2026-01-20T10:07:00Z</dcterms:created>
  <dcterms:modified xsi:type="dcterms:W3CDTF">2026-04-11T01:48:00Z</dcterms:modified>
</cp:coreProperties>
</file>